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1CB5" w:rsidRPr="002F5C24" w:rsidRDefault="00001CB5" w:rsidP="00001CB5">
      <w:pPr>
        <w:spacing w:before="120" w:after="120"/>
        <w:jc w:val="center"/>
        <w:rPr>
          <w:rFonts w:cstheme="minorHAnsi"/>
          <w:b/>
          <w:color w:val="17365D" w:themeColor="text2" w:themeShade="BF"/>
          <w:sz w:val="40"/>
          <w:szCs w:val="40"/>
        </w:rPr>
      </w:pPr>
    </w:p>
    <w:p w:rsidR="00001CB5" w:rsidRPr="002F5C24" w:rsidRDefault="00001CB5" w:rsidP="00001CB5">
      <w:pPr>
        <w:spacing w:before="120" w:after="120"/>
        <w:jc w:val="center"/>
        <w:rPr>
          <w:rFonts w:cstheme="minorHAnsi"/>
          <w:b/>
          <w:color w:val="17365D" w:themeColor="text2" w:themeShade="BF"/>
          <w:sz w:val="40"/>
          <w:szCs w:val="40"/>
        </w:rPr>
      </w:pPr>
    </w:p>
    <w:p w:rsidR="00001CB5" w:rsidRPr="002F5C24" w:rsidRDefault="00001CB5" w:rsidP="00001CB5">
      <w:pPr>
        <w:spacing w:before="120" w:after="120"/>
        <w:jc w:val="center"/>
        <w:rPr>
          <w:rFonts w:cstheme="minorHAnsi"/>
          <w:b/>
          <w:color w:val="17365D" w:themeColor="text2" w:themeShade="BF"/>
          <w:sz w:val="40"/>
          <w:szCs w:val="40"/>
        </w:rPr>
      </w:pPr>
    </w:p>
    <w:p w:rsidR="00001CB5" w:rsidRPr="002F5C24" w:rsidRDefault="00001CB5" w:rsidP="00001CB5">
      <w:pPr>
        <w:spacing w:before="120" w:after="120"/>
        <w:jc w:val="center"/>
        <w:rPr>
          <w:rFonts w:cstheme="minorHAnsi"/>
          <w:b/>
          <w:color w:val="17365D" w:themeColor="text2" w:themeShade="BF"/>
          <w:sz w:val="40"/>
          <w:szCs w:val="40"/>
        </w:rPr>
      </w:pPr>
    </w:p>
    <w:p w:rsidR="007F3059" w:rsidRPr="002F5C24" w:rsidRDefault="007F3059" w:rsidP="00001CB5">
      <w:pPr>
        <w:spacing w:before="120" w:after="120"/>
        <w:jc w:val="center"/>
        <w:rPr>
          <w:rFonts w:cstheme="minorHAnsi"/>
          <w:b/>
          <w:color w:val="17365D" w:themeColor="text2" w:themeShade="BF"/>
          <w:sz w:val="40"/>
          <w:szCs w:val="40"/>
        </w:rPr>
      </w:pPr>
    </w:p>
    <w:p w:rsidR="00263ECF" w:rsidRPr="002F5C24" w:rsidRDefault="00263ECF" w:rsidP="00001CB5">
      <w:pPr>
        <w:spacing w:before="120" w:after="120"/>
        <w:jc w:val="center"/>
        <w:rPr>
          <w:rFonts w:cstheme="minorHAnsi"/>
          <w:b/>
          <w:color w:val="17365D" w:themeColor="text2" w:themeShade="BF"/>
          <w:sz w:val="40"/>
          <w:szCs w:val="40"/>
        </w:rPr>
      </w:pPr>
    </w:p>
    <w:p w:rsidR="00263ECF" w:rsidRPr="002F5C24" w:rsidRDefault="00672568" w:rsidP="00E8535D">
      <w:pPr>
        <w:pStyle w:val="Untertitel"/>
      </w:pPr>
      <w:r>
        <w:t>19.3</w:t>
      </w:r>
      <w:r w:rsidR="00F4216B">
        <w:t>.1</w:t>
      </w:r>
    </w:p>
    <w:p w:rsidR="00F4216B" w:rsidRPr="00F4216B" w:rsidRDefault="00672568" w:rsidP="00F4216B">
      <w:pPr>
        <w:pStyle w:val="Untertitel"/>
      </w:pPr>
      <w:r>
        <w:t>Förderung für die Umsetzung von transnationalen Kooperationspr</w:t>
      </w:r>
      <w:r>
        <w:t>o</w:t>
      </w:r>
      <w:r>
        <w:t xml:space="preserve">jekten </w:t>
      </w:r>
    </w:p>
    <w:p w:rsidR="00263ECF" w:rsidRPr="006D2368" w:rsidRDefault="00263ECF" w:rsidP="00E8535D">
      <w:pPr>
        <w:pStyle w:val="Untertitel"/>
        <w:rPr>
          <w:color w:val="17365D" w:themeColor="text2" w:themeShade="BF"/>
          <w:szCs w:val="52"/>
        </w:rPr>
      </w:pPr>
    </w:p>
    <w:p w:rsidR="00263ECF" w:rsidRPr="00E8535D" w:rsidRDefault="006D2368" w:rsidP="00E8535D">
      <w:pPr>
        <w:pStyle w:val="Untertitel"/>
      </w:pPr>
      <w:r w:rsidRPr="00E8535D">
        <w:t>Formblatt zur</w:t>
      </w:r>
    </w:p>
    <w:p w:rsidR="00001CB5" w:rsidRPr="00701AC5" w:rsidRDefault="00701AC5" w:rsidP="00E8535D">
      <w:pPr>
        <w:pStyle w:val="Untertitel"/>
      </w:pPr>
      <w:r w:rsidRPr="00701AC5">
        <w:t>Projektbeschreibung</w:t>
      </w:r>
    </w:p>
    <w:p w:rsidR="00701AC5" w:rsidRDefault="00701AC5" w:rsidP="00263ECF">
      <w:pPr>
        <w:pStyle w:val="Titel"/>
        <w:rPr>
          <w:sz w:val="40"/>
          <w:szCs w:val="40"/>
        </w:rPr>
      </w:pPr>
    </w:p>
    <w:p w:rsidR="00701AC5" w:rsidRPr="00690616" w:rsidRDefault="00701AC5" w:rsidP="00263ECF">
      <w:pPr>
        <w:pStyle w:val="Titel"/>
        <w:rPr>
          <w:sz w:val="40"/>
          <w:szCs w:val="40"/>
        </w:rPr>
      </w:pPr>
    </w:p>
    <w:p w:rsidR="00001CB5" w:rsidRPr="002C67FA" w:rsidRDefault="00701AC5" w:rsidP="00263ECF">
      <w:pPr>
        <w:pStyle w:val="Titel"/>
        <w:rPr>
          <w:sz w:val="40"/>
          <w:szCs w:val="40"/>
        </w:rPr>
      </w:pPr>
      <w:r w:rsidRPr="002C67FA">
        <w:rPr>
          <w:sz w:val="40"/>
          <w:szCs w:val="40"/>
        </w:rPr>
        <w:t>Titel des Projekts:</w:t>
      </w:r>
    </w:p>
    <w:p w:rsidR="00C56914" w:rsidRDefault="0057105F" w:rsidP="00C56914">
      <w:pPr>
        <w:pStyle w:val="Fuzeile"/>
        <w:spacing w:line="360" w:lineRule="auto"/>
      </w:pPr>
      <w:r w:rsidRPr="002C67FA">
        <w:rPr>
          <w:rFonts w:eastAsiaTheme="majorEastAsia" w:cs="Times New Roman"/>
          <w:color w:val="17365D" w:themeColor="text2" w:themeShade="BF"/>
          <w:spacing w:val="5"/>
          <w:kern w:val="28"/>
          <w:sz w:val="36"/>
          <w:szCs w:val="36"/>
        </w:rPr>
        <w:t xml:space="preserve">Betriebs- bzw. </w:t>
      </w:r>
      <w:proofErr w:type="spellStart"/>
      <w:r w:rsidRPr="002C67FA">
        <w:rPr>
          <w:rFonts w:eastAsiaTheme="majorEastAsia" w:cs="Times New Roman"/>
          <w:color w:val="17365D" w:themeColor="text2" w:themeShade="BF"/>
          <w:spacing w:val="5"/>
          <w:kern w:val="28"/>
          <w:sz w:val="36"/>
          <w:szCs w:val="36"/>
        </w:rPr>
        <w:t>Klientennummer</w:t>
      </w:r>
      <w:proofErr w:type="spellEnd"/>
      <w:r w:rsidRPr="0057105F">
        <w:rPr>
          <w:rFonts w:asciiTheme="minorHAnsi" w:eastAsiaTheme="majorEastAsia" w:hAnsiTheme="minorHAnsi" w:cstheme="majorBidi"/>
          <w:color w:val="17365D" w:themeColor="text2" w:themeShade="BF"/>
          <w:spacing w:val="5"/>
          <w:kern w:val="28"/>
          <w:sz w:val="36"/>
          <w:szCs w:val="36"/>
        </w:rPr>
        <w:t>:</w:t>
      </w:r>
      <w:r w:rsidR="00C56914">
        <w:rPr>
          <w:rFonts w:asciiTheme="minorHAnsi" w:eastAsiaTheme="majorEastAsia" w:hAnsiTheme="minorHAnsi" w:cstheme="majorBidi"/>
          <w:color w:val="17365D" w:themeColor="text2" w:themeShade="BF"/>
          <w:spacing w:val="5"/>
          <w:kern w:val="28"/>
          <w:sz w:val="36"/>
          <w:szCs w:val="36"/>
        </w:rPr>
        <w:t xml:space="preserve"> </w:t>
      </w:r>
      <w:r w:rsidR="00C56914">
        <w:rPr>
          <w:rFonts w:asciiTheme="minorHAnsi" w:eastAsiaTheme="majorEastAsia" w:hAnsiTheme="minorHAnsi" w:cstheme="majorBidi"/>
          <w:color w:val="17365D" w:themeColor="text2" w:themeShade="BF"/>
          <w:spacing w:val="5"/>
          <w:kern w:val="28"/>
          <w:sz w:val="36"/>
          <w:szCs w:val="36"/>
        </w:rPr>
        <w:fldChar w:fldCharType="begin"/>
      </w:r>
      <w:r w:rsidR="00C56914">
        <w:rPr>
          <w:rFonts w:asciiTheme="minorHAnsi" w:eastAsiaTheme="majorEastAsia" w:hAnsiTheme="minorHAnsi" w:cstheme="majorBidi"/>
          <w:color w:val="17365D" w:themeColor="text2" w:themeShade="BF"/>
          <w:spacing w:val="5"/>
          <w:kern w:val="28"/>
          <w:sz w:val="36"/>
          <w:szCs w:val="36"/>
        </w:rPr>
        <w:instrText xml:space="preserve"> AUTOTEXT  " Leer"  \* MERGEFORMAT </w:instrText>
      </w:r>
      <w:r w:rsidR="00C56914">
        <w:rPr>
          <w:rFonts w:asciiTheme="minorHAnsi" w:eastAsiaTheme="majorEastAsia" w:hAnsiTheme="minorHAnsi" w:cstheme="majorBidi"/>
          <w:color w:val="17365D" w:themeColor="text2" w:themeShade="BF"/>
          <w:spacing w:val="5"/>
          <w:kern w:val="28"/>
          <w:sz w:val="36"/>
          <w:szCs w:val="36"/>
        </w:rPr>
        <w:fldChar w:fldCharType="separate"/>
      </w:r>
      <w:sdt>
        <w:sdtPr>
          <w:id w:val="1362474005"/>
          <w:placeholder>
            <w:docPart w:val="543B0109C2B64ACBA8313D869C799151"/>
          </w:placeholder>
          <w:temporary/>
          <w:showingPlcHdr/>
        </w:sdtPr>
        <w:sdtEndPr/>
        <w:sdtContent>
          <w:r w:rsidR="00C56914">
            <w:rPr>
              <w:lang w:val="de-DE"/>
            </w:rPr>
            <w:t>[Geben Sie Text ein]</w:t>
          </w:r>
        </w:sdtContent>
      </w:sdt>
    </w:p>
    <w:p w:rsidR="00C56914" w:rsidRDefault="00C56914" w:rsidP="00C56914">
      <w:pPr>
        <w:spacing w:line="360" w:lineRule="auto"/>
      </w:pPr>
      <w:r>
        <w:rPr>
          <w:rFonts w:asciiTheme="minorHAnsi" w:eastAsiaTheme="majorEastAsia" w:hAnsiTheme="minorHAnsi" w:cstheme="majorBidi"/>
          <w:color w:val="17365D" w:themeColor="text2" w:themeShade="BF"/>
          <w:spacing w:val="5"/>
          <w:kern w:val="28"/>
          <w:sz w:val="36"/>
          <w:szCs w:val="36"/>
        </w:rPr>
        <w:fldChar w:fldCharType="end"/>
      </w:r>
      <w:r w:rsidR="00F4216B">
        <w:rPr>
          <w:rFonts w:eastAsiaTheme="majorEastAsia" w:cs="Times New Roman"/>
          <w:color w:val="17365D" w:themeColor="text2" w:themeShade="BF"/>
          <w:spacing w:val="5"/>
          <w:kern w:val="28"/>
          <w:sz w:val="36"/>
          <w:szCs w:val="36"/>
        </w:rPr>
        <w:t>Förderwerber</w:t>
      </w:r>
      <w:r w:rsidR="006B460C" w:rsidRPr="002C67FA">
        <w:rPr>
          <w:rFonts w:eastAsiaTheme="majorEastAsia" w:cs="Times New Roman"/>
          <w:color w:val="17365D" w:themeColor="text2" w:themeShade="BF"/>
          <w:spacing w:val="5"/>
          <w:kern w:val="28"/>
          <w:sz w:val="36"/>
          <w:szCs w:val="36"/>
        </w:rPr>
        <w:t>:</w:t>
      </w:r>
      <w:r w:rsidR="006B460C">
        <w:rPr>
          <w:rFonts w:asciiTheme="minorHAnsi" w:eastAsiaTheme="majorEastAsia" w:hAnsiTheme="minorHAnsi" w:cstheme="majorBidi"/>
          <w:color w:val="17365D" w:themeColor="text2" w:themeShade="BF"/>
          <w:spacing w:val="5"/>
          <w:kern w:val="28"/>
          <w:sz w:val="36"/>
          <w:szCs w:val="36"/>
        </w:rPr>
        <w:t xml:space="preserve"> </w:t>
      </w:r>
      <w:r>
        <w:rPr>
          <w:rFonts w:asciiTheme="minorHAnsi" w:eastAsiaTheme="majorEastAsia" w:hAnsiTheme="minorHAnsi" w:cstheme="majorBidi"/>
          <w:color w:val="17365D" w:themeColor="text2" w:themeShade="BF"/>
          <w:spacing w:val="5"/>
          <w:kern w:val="28"/>
          <w:sz w:val="36"/>
          <w:szCs w:val="36"/>
        </w:rPr>
        <w:fldChar w:fldCharType="begin"/>
      </w:r>
      <w:r>
        <w:rPr>
          <w:rFonts w:asciiTheme="minorHAnsi" w:eastAsiaTheme="majorEastAsia" w:hAnsiTheme="minorHAnsi" w:cstheme="majorBidi"/>
          <w:color w:val="17365D" w:themeColor="text2" w:themeShade="BF"/>
          <w:spacing w:val="5"/>
          <w:kern w:val="28"/>
          <w:sz w:val="36"/>
          <w:szCs w:val="36"/>
        </w:rPr>
        <w:instrText xml:space="preserve"> AUTOTEXT  " Leer"  \* MERGEFORMAT </w:instrText>
      </w:r>
      <w:r>
        <w:rPr>
          <w:rFonts w:asciiTheme="minorHAnsi" w:eastAsiaTheme="majorEastAsia" w:hAnsiTheme="minorHAnsi" w:cstheme="majorBidi"/>
          <w:color w:val="17365D" w:themeColor="text2" w:themeShade="BF"/>
          <w:spacing w:val="5"/>
          <w:kern w:val="28"/>
          <w:sz w:val="36"/>
          <w:szCs w:val="36"/>
        </w:rPr>
        <w:fldChar w:fldCharType="separate"/>
      </w:r>
      <w:sdt>
        <w:sdtPr>
          <w:id w:val="969169713"/>
          <w:placeholder>
            <w:docPart w:val="E92087DA1C7A4CE39611D5760B8228A2"/>
          </w:placeholder>
          <w:temporary/>
          <w:showingPlcHdr/>
        </w:sdtPr>
        <w:sdtEndPr/>
        <w:sdtContent>
          <w:r>
            <w:rPr>
              <w:lang w:val="de-DE"/>
            </w:rPr>
            <w:t>[Geben Sie Text ein]</w:t>
          </w:r>
        </w:sdtContent>
      </w:sdt>
    </w:p>
    <w:p w:rsidR="00C56914" w:rsidRDefault="00C56914" w:rsidP="00C56914">
      <w:pPr>
        <w:pStyle w:val="Fuzeile"/>
        <w:spacing w:line="360" w:lineRule="auto"/>
      </w:pPr>
      <w:r>
        <w:rPr>
          <w:rFonts w:asciiTheme="minorHAnsi" w:eastAsiaTheme="majorEastAsia" w:hAnsiTheme="minorHAnsi" w:cstheme="majorBidi"/>
          <w:color w:val="17365D" w:themeColor="text2" w:themeShade="BF"/>
          <w:spacing w:val="5"/>
          <w:kern w:val="28"/>
          <w:sz w:val="36"/>
          <w:szCs w:val="36"/>
        </w:rPr>
        <w:fldChar w:fldCharType="end"/>
      </w:r>
      <w:r w:rsidR="00C26FF6" w:rsidRPr="002C67FA">
        <w:rPr>
          <w:rFonts w:eastAsiaTheme="majorEastAsia" w:cs="Times New Roman"/>
          <w:color w:val="17365D" w:themeColor="text2" w:themeShade="BF"/>
          <w:spacing w:val="5"/>
          <w:kern w:val="28"/>
          <w:sz w:val="36"/>
          <w:szCs w:val="36"/>
        </w:rPr>
        <w:t>Erstellt am (TT.MM.JJJJ):</w:t>
      </w:r>
      <w:r>
        <w:rPr>
          <w:rFonts w:asciiTheme="minorHAnsi" w:eastAsiaTheme="majorEastAsia" w:hAnsiTheme="minorHAnsi" w:cstheme="majorBidi"/>
          <w:color w:val="17365D" w:themeColor="text2" w:themeShade="BF"/>
          <w:spacing w:val="5"/>
          <w:kern w:val="28"/>
          <w:sz w:val="36"/>
          <w:szCs w:val="36"/>
        </w:rPr>
        <w:t xml:space="preserve"> </w:t>
      </w:r>
      <w:r>
        <w:rPr>
          <w:rFonts w:asciiTheme="minorHAnsi" w:eastAsiaTheme="majorEastAsia" w:hAnsiTheme="minorHAnsi" w:cstheme="majorBidi"/>
          <w:color w:val="17365D" w:themeColor="text2" w:themeShade="BF"/>
          <w:spacing w:val="5"/>
          <w:kern w:val="28"/>
          <w:sz w:val="36"/>
          <w:szCs w:val="36"/>
        </w:rPr>
        <w:fldChar w:fldCharType="begin"/>
      </w:r>
      <w:r>
        <w:rPr>
          <w:rFonts w:asciiTheme="minorHAnsi" w:eastAsiaTheme="majorEastAsia" w:hAnsiTheme="minorHAnsi" w:cstheme="majorBidi"/>
          <w:color w:val="17365D" w:themeColor="text2" w:themeShade="BF"/>
          <w:spacing w:val="5"/>
          <w:kern w:val="28"/>
          <w:sz w:val="36"/>
          <w:szCs w:val="36"/>
        </w:rPr>
        <w:instrText xml:space="preserve"> AUTOTEXT  " Leer"  \* MERGEFORMAT </w:instrText>
      </w:r>
      <w:r>
        <w:rPr>
          <w:rFonts w:asciiTheme="minorHAnsi" w:eastAsiaTheme="majorEastAsia" w:hAnsiTheme="minorHAnsi" w:cstheme="majorBidi"/>
          <w:color w:val="17365D" w:themeColor="text2" w:themeShade="BF"/>
          <w:spacing w:val="5"/>
          <w:kern w:val="28"/>
          <w:sz w:val="36"/>
          <w:szCs w:val="36"/>
        </w:rPr>
        <w:fldChar w:fldCharType="separate"/>
      </w:r>
      <w:sdt>
        <w:sdtPr>
          <w:id w:val="-556865385"/>
          <w:placeholder>
            <w:docPart w:val="1A91FEDBE8C249D3B0C6A982809C9036"/>
          </w:placeholder>
          <w:temporary/>
          <w:showingPlcHdr/>
        </w:sdtPr>
        <w:sdtEndPr/>
        <w:sdtContent>
          <w:r>
            <w:rPr>
              <w:lang w:val="de-DE"/>
            </w:rPr>
            <w:t>[Geben Sie Text ein]</w:t>
          </w:r>
        </w:sdtContent>
      </w:sdt>
    </w:p>
    <w:p w:rsidR="0057105F" w:rsidRPr="0057105F" w:rsidRDefault="00C56914" w:rsidP="00362FFD">
      <w:pPr>
        <w:pStyle w:val="Fuzeile"/>
      </w:pPr>
      <w:r>
        <w:rPr>
          <w:rFonts w:asciiTheme="minorHAnsi" w:eastAsiaTheme="majorEastAsia" w:hAnsiTheme="minorHAnsi" w:cstheme="majorBidi"/>
          <w:color w:val="17365D" w:themeColor="text2" w:themeShade="BF"/>
          <w:spacing w:val="5"/>
          <w:kern w:val="28"/>
          <w:sz w:val="36"/>
          <w:szCs w:val="36"/>
        </w:rPr>
        <w:fldChar w:fldCharType="end"/>
      </w:r>
    </w:p>
    <w:p w:rsidR="00001CB5" w:rsidRDefault="00001CB5" w:rsidP="00001CB5">
      <w:pPr>
        <w:spacing w:after="200" w:line="276" w:lineRule="auto"/>
        <w:rPr>
          <w:rFonts w:asciiTheme="majorHAnsi" w:hAnsiTheme="majorHAnsi" w:cstheme="minorHAnsi"/>
          <w:b/>
          <w:sz w:val="32"/>
          <w:szCs w:val="32"/>
        </w:rPr>
      </w:pPr>
      <w:r>
        <w:rPr>
          <w:rFonts w:asciiTheme="majorHAnsi" w:hAnsiTheme="majorHAnsi" w:cstheme="minorHAnsi"/>
          <w:sz w:val="32"/>
          <w:szCs w:val="32"/>
        </w:rPr>
        <w:br w:type="page"/>
      </w:r>
    </w:p>
    <w:p w:rsidR="002F5C24" w:rsidRPr="005E118F" w:rsidRDefault="005E118F" w:rsidP="005E118F">
      <w:pPr>
        <w:pStyle w:val="berschrift1"/>
        <w:numPr>
          <w:ilvl w:val="0"/>
          <w:numId w:val="0"/>
        </w:numPr>
        <w:ind w:left="357" w:hanging="357"/>
      </w:pPr>
      <w:r w:rsidRPr="005E118F">
        <w:t>Informationen zu diesem Formblatt</w:t>
      </w:r>
    </w:p>
    <w:p w:rsidR="002F5C24" w:rsidRDefault="002F5C24" w:rsidP="002F5C24">
      <w:pPr>
        <w:rPr>
          <w:iCs/>
        </w:rPr>
      </w:pPr>
    </w:p>
    <w:p w:rsidR="00B5731B" w:rsidRDefault="002F5C24" w:rsidP="00437822">
      <w:pPr>
        <w:tabs>
          <w:tab w:val="num" w:pos="720"/>
        </w:tabs>
        <w:rPr>
          <w:rStyle w:val="Hervorhebung"/>
        </w:rPr>
      </w:pPr>
      <w:r w:rsidRPr="006D2368">
        <w:rPr>
          <w:rStyle w:val="Hervorhebung"/>
        </w:rPr>
        <w:t xml:space="preserve">Bitte verwenden Sie die nachfolgende Formatvorlage zur Beschreibung Ihres Förderansuchens. </w:t>
      </w:r>
    </w:p>
    <w:p w:rsidR="00B5731B" w:rsidRDefault="00B5731B" w:rsidP="00437822">
      <w:pPr>
        <w:tabs>
          <w:tab w:val="num" w:pos="720"/>
        </w:tabs>
        <w:rPr>
          <w:rStyle w:val="Hervorhebung"/>
        </w:rPr>
      </w:pPr>
    </w:p>
    <w:p w:rsidR="00B954CE" w:rsidRDefault="00B5731B" w:rsidP="00B954CE">
      <w:pPr>
        <w:pStyle w:val="Fuzeile"/>
        <w:rPr>
          <w:rStyle w:val="Hervorhebung"/>
        </w:rPr>
      </w:pPr>
      <w:r>
        <w:rPr>
          <w:rStyle w:val="Hervorhebung"/>
        </w:rPr>
        <w:t xml:space="preserve">Der </w:t>
      </w:r>
      <w:r w:rsidRPr="00B5731B">
        <w:rPr>
          <w:rStyle w:val="Hervorhebung"/>
        </w:rPr>
        <w:t xml:space="preserve">Fließtext </w:t>
      </w:r>
      <w:r>
        <w:rPr>
          <w:rStyle w:val="Hervorhebung"/>
        </w:rPr>
        <w:t xml:space="preserve">ist in </w:t>
      </w:r>
      <w:r w:rsidRPr="00206D78">
        <w:rPr>
          <w:rStyle w:val="Hervorhebung"/>
        </w:rPr>
        <w:t>Times New Roman, Schriftgröße 11, Zeilenabstand genau 14 Pkt.</w:t>
      </w:r>
      <w:r>
        <w:rPr>
          <w:rStyle w:val="Hervorhebung"/>
        </w:rPr>
        <w:t xml:space="preserve"> zu verfassen.</w:t>
      </w:r>
      <w:r w:rsidRPr="00B5731B">
        <w:rPr>
          <w:rStyle w:val="Hervorhebung"/>
        </w:rPr>
        <w:t xml:space="preserve"> </w:t>
      </w:r>
      <w:r w:rsidR="00774866">
        <w:rPr>
          <w:rStyle w:val="Hervorhebung"/>
        </w:rPr>
        <w:t xml:space="preserve">Bitte geben Sie den Text in das jeweils vorgesehene </w:t>
      </w:r>
      <w:r w:rsidR="00774866" w:rsidRPr="00206D78">
        <w:rPr>
          <w:rStyle w:val="Hervorhebung"/>
        </w:rPr>
        <w:t>Feld</w:t>
      </w:r>
      <w:r w:rsidR="00206D78">
        <w:rPr>
          <w:rStyle w:val="Hervorhebung"/>
        </w:rPr>
        <w:t xml:space="preserve"> </w:t>
      </w:r>
      <w:r w:rsidR="00B954CE">
        <w:rPr>
          <w:rStyle w:val="Hervorhebung"/>
        </w:rPr>
        <w:t>ein.</w:t>
      </w:r>
    </w:p>
    <w:p w:rsidR="00EE67F2" w:rsidRDefault="00B954CE" w:rsidP="00774866">
      <w:pPr>
        <w:pStyle w:val="Fuzeile"/>
        <w:rPr>
          <w:rStyle w:val="Hervorhebung"/>
        </w:rPr>
      </w:pPr>
      <w:r w:rsidRPr="001334F8">
        <w:rPr>
          <w:rStyle w:val="Hervorhebung"/>
        </w:rPr>
        <w:t xml:space="preserve">Die maximale Zeichenzahl </w:t>
      </w:r>
      <w:r w:rsidR="005C714A">
        <w:rPr>
          <w:rStyle w:val="Hervorhebung"/>
        </w:rPr>
        <w:t>(</w:t>
      </w:r>
      <w:r w:rsidR="00AB0E85">
        <w:rPr>
          <w:rStyle w:val="Hervorhebung"/>
        </w:rPr>
        <w:t xml:space="preserve">exklusive </w:t>
      </w:r>
      <w:r w:rsidR="005C714A">
        <w:rPr>
          <w:rStyle w:val="Hervorhebung"/>
        </w:rPr>
        <w:t xml:space="preserve">Leerzeichen) </w:t>
      </w:r>
      <w:r w:rsidRPr="001334F8">
        <w:rPr>
          <w:rStyle w:val="Hervorhebung"/>
        </w:rPr>
        <w:t>des jeweiligen Kapitels</w:t>
      </w:r>
      <w:r>
        <w:rPr>
          <w:rStyle w:val="Hervorhebung"/>
        </w:rPr>
        <w:t>/Feldes</w:t>
      </w:r>
      <w:r w:rsidRPr="001334F8">
        <w:rPr>
          <w:rStyle w:val="Hervorhebung"/>
        </w:rPr>
        <w:t xml:space="preserve"> steht neben der Kapitelüberschrift</w:t>
      </w:r>
      <w:r>
        <w:rPr>
          <w:rStyle w:val="Hervorhebung"/>
        </w:rPr>
        <w:t xml:space="preserve">/Feldbeschreibung </w:t>
      </w:r>
      <w:r w:rsidRPr="001334F8">
        <w:rPr>
          <w:rStyle w:val="Hervorhebung"/>
        </w:rPr>
        <w:t>in Klammer.</w:t>
      </w:r>
    </w:p>
    <w:p w:rsidR="00B954CE" w:rsidRDefault="00EE67F2" w:rsidP="00B954CE">
      <w:pPr>
        <w:tabs>
          <w:tab w:val="num" w:pos="720"/>
        </w:tabs>
        <w:rPr>
          <w:rStyle w:val="Hervorhebung"/>
        </w:rPr>
      </w:pPr>
      <w:r w:rsidRPr="00437822">
        <w:rPr>
          <w:rStyle w:val="Hervorhebung"/>
        </w:rPr>
        <w:t>Die Überschriften der jeweiligen Kapitel dürfen nicht verändert bzw. gelöscht werden. Leere Textfe</w:t>
      </w:r>
      <w:r w:rsidRPr="00437822">
        <w:rPr>
          <w:rStyle w:val="Hervorhebung"/>
        </w:rPr>
        <w:t>l</w:t>
      </w:r>
      <w:r w:rsidRPr="00437822">
        <w:rPr>
          <w:rStyle w:val="Hervorhebung"/>
        </w:rPr>
        <w:t>der sind möglich und haben keinen direkten Einfluss auf die Bewertung im Rahmen des Auswahlve</w:t>
      </w:r>
      <w:r w:rsidRPr="00437822">
        <w:rPr>
          <w:rStyle w:val="Hervorhebung"/>
        </w:rPr>
        <w:t>r</w:t>
      </w:r>
      <w:r w:rsidRPr="00437822">
        <w:rPr>
          <w:rStyle w:val="Hervorhebung"/>
        </w:rPr>
        <w:t>fahrens</w:t>
      </w:r>
      <w:r w:rsidR="00B954CE">
        <w:rPr>
          <w:rStyle w:val="Hervorhebung"/>
        </w:rPr>
        <w:t>.</w:t>
      </w:r>
    </w:p>
    <w:p w:rsidR="00B954CE" w:rsidRPr="005D1162" w:rsidRDefault="00B954CE" w:rsidP="00B954CE">
      <w:pPr>
        <w:tabs>
          <w:tab w:val="num" w:pos="720"/>
        </w:tabs>
        <w:rPr>
          <w:rStyle w:val="Hervorhebung"/>
        </w:rPr>
      </w:pPr>
      <w:r w:rsidRPr="005D1162">
        <w:rPr>
          <w:rStyle w:val="Hervorhebung"/>
        </w:rPr>
        <w:t>Zur besseren Übersicht und prägnanteren Darstellung s</w:t>
      </w:r>
      <w:r w:rsidR="0043028F">
        <w:rPr>
          <w:rStyle w:val="Hervorhebung"/>
        </w:rPr>
        <w:t xml:space="preserve">ind Gliederungen/ Aufzählungen </w:t>
      </w:r>
      <w:r w:rsidRPr="005D1162">
        <w:rPr>
          <w:rStyle w:val="Hervorhebung"/>
        </w:rPr>
        <w:t xml:space="preserve">durchaus möglich. </w:t>
      </w:r>
    </w:p>
    <w:p w:rsidR="00EE67F2" w:rsidRPr="005D1162" w:rsidRDefault="00EE67F2" w:rsidP="00437822">
      <w:pPr>
        <w:tabs>
          <w:tab w:val="num" w:pos="720"/>
        </w:tabs>
        <w:rPr>
          <w:rStyle w:val="Hervorhebung"/>
        </w:rPr>
      </w:pPr>
    </w:p>
    <w:p w:rsidR="00206D78" w:rsidRPr="005D1162" w:rsidRDefault="00BA3AB7" w:rsidP="00437822">
      <w:pPr>
        <w:tabs>
          <w:tab w:val="num" w:pos="720"/>
        </w:tabs>
        <w:rPr>
          <w:rStyle w:val="Hervorhebung"/>
        </w:rPr>
      </w:pPr>
      <w:r w:rsidRPr="005D1162">
        <w:rPr>
          <w:rStyle w:val="Hervorhebung"/>
        </w:rPr>
        <w:t xml:space="preserve">Angaben wie K1, K2 in den Überschriften beziehen sich auf die </w:t>
      </w:r>
      <w:r w:rsidR="00291E6A" w:rsidRPr="005D1162">
        <w:rPr>
          <w:rStyle w:val="Hervorhebung"/>
        </w:rPr>
        <w:t xml:space="preserve">einzelnen </w:t>
      </w:r>
      <w:r w:rsidRPr="005D1162">
        <w:rPr>
          <w:rStyle w:val="Hervorhebung"/>
        </w:rPr>
        <w:t>Auswahlkriterien, die b</w:t>
      </w:r>
      <w:r w:rsidRPr="005D1162">
        <w:rPr>
          <w:rStyle w:val="Hervorhebung"/>
        </w:rPr>
        <w:t>e</w:t>
      </w:r>
      <w:r w:rsidRPr="005D1162">
        <w:rPr>
          <w:rStyle w:val="Hervorhebung"/>
        </w:rPr>
        <w:t xml:space="preserve">sonders mit dem entsprechenden Kapitel im Formblatt angesprochen werden. </w:t>
      </w:r>
    </w:p>
    <w:p w:rsidR="00291E6A" w:rsidRPr="005D1162" w:rsidRDefault="00291E6A" w:rsidP="00437822">
      <w:pPr>
        <w:tabs>
          <w:tab w:val="num" w:pos="720"/>
        </w:tabs>
        <w:rPr>
          <w:rStyle w:val="Hervorhebung"/>
        </w:rPr>
      </w:pPr>
      <w:r w:rsidRPr="005D1162">
        <w:rPr>
          <w:rStyle w:val="Hervorhebung"/>
        </w:rPr>
        <w:t xml:space="preserve">[K7] </w:t>
      </w:r>
      <w:proofErr w:type="gramStart"/>
      <w:r w:rsidRPr="005D1162">
        <w:rPr>
          <w:rStyle w:val="Hervorhebung"/>
        </w:rPr>
        <w:t>betrifft</w:t>
      </w:r>
      <w:proofErr w:type="gramEnd"/>
      <w:r w:rsidRPr="005D1162">
        <w:rPr>
          <w:rStyle w:val="Hervorhebung"/>
        </w:rPr>
        <w:t xml:space="preserve"> spezifische Kriterien, die nur für kulturrelevante Projekte anzuwenden sind. </w:t>
      </w:r>
      <w:r w:rsidR="00E721A5" w:rsidRPr="005D1162">
        <w:rPr>
          <w:rStyle w:val="Hervorhebung"/>
        </w:rPr>
        <w:t>Beschre</w:t>
      </w:r>
      <w:r w:rsidR="00E721A5" w:rsidRPr="005D1162">
        <w:rPr>
          <w:rStyle w:val="Hervorhebung"/>
        </w:rPr>
        <w:t>i</w:t>
      </w:r>
      <w:r w:rsidR="00E721A5" w:rsidRPr="005D1162">
        <w:rPr>
          <w:rStyle w:val="Hervorhebung"/>
        </w:rPr>
        <w:t>bungen, die nur kulturrelevante Projekte betreffen, sind hellgrau hinterlegt.</w:t>
      </w:r>
    </w:p>
    <w:p w:rsidR="00913F74" w:rsidRPr="005D1162" w:rsidRDefault="00913F74" w:rsidP="00437822">
      <w:pPr>
        <w:tabs>
          <w:tab w:val="num" w:pos="720"/>
        </w:tabs>
        <w:rPr>
          <w:rStyle w:val="Hervorhebung"/>
        </w:rPr>
      </w:pPr>
    </w:p>
    <w:p w:rsidR="00BA3AB7" w:rsidRPr="005D1162" w:rsidRDefault="00BA3AB7" w:rsidP="00437822">
      <w:pPr>
        <w:tabs>
          <w:tab w:val="num" w:pos="720"/>
        </w:tabs>
        <w:rPr>
          <w:rStyle w:val="Hervorhebung"/>
        </w:rPr>
      </w:pPr>
      <w:r w:rsidRPr="005D1162">
        <w:rPr>
          <w:rStyle w:val="Hervorhebung"/>
        </w:rPr>
        <w:t xml:space="preserve">Die Auswahlkriterien sind dem Dokument </w:t>
      </w:r>
      <w:r w:rsidR="00291E6A" w:rsidRPr="005D1162">
        <w:rPr>
          <w:rStyle w:val="Hervorhebung"/>
        </w:rPr>
        <w:t>„Auswahlverfahren und Auswahlkriterien für Projektma</w:t>
      </w:r>
      <w:r w:rsidR="00291E6A" w:rsidRPr="005D1162">
        <w:rPr>
          <w:rStyle w:val="Hervorhebung"/>
        </w:rPr>
        <w:t>ß</w:t>
      </w:r>
      <w:r w:rsidR="00291E6A" w:rsidRPr="005D1162">
        <w:rPr>
          <w:rStyle w:val="Hervorhebung"/>
        </w:rPr>
        <w:t>nahmen im Rahmen des österreichischen Programms für die Ländliche Entwicklung 2014-2020“, Kapitel 10.3 zu entnehmen (</w:t>
      </w:r>
      <w:hyperlink r:id="rId10" w:history="1">
        <w:r w:rsidR="00291E6A" w:rsidRPr="005D1162">
          <w:rPr>
            <w:rStyle w:val="Hyperlink"/>
          </w:rPr>
          <w:t>http://www.bmlfuw.gv.at/land/laendl_entwicklung/auswahlkriterien.html</w:t>
        </w:r>
      </w:hyperlink>
      <w:r w:rsidR="00291E6A" w:rsidRPr="005D1162">
        <w:rPr>
          <w:rStyle w:val="Hervorhebung"/>
        </w:rPr>
        <w:t xml:space="preserve">). </w:t>
      </w:r>
    </w:p>
    <w:p w:rsidR="00291E6A" w:rsidRPr="005D1162" w:rsidRDefault="00291E6A" w:rsidP="00437822">
      <w:pPr>
        <w:tabs>
          <w:tab w:val="num" w:pos="720"/>
        </w:tabs>
        <w:rPr>
          <w:rStyle w:val="Hervorhebung"/>
        </w:rPr>
      </w:pPr>
    </w:p>
    <w:p w:rsidR="00D4664F" w:rsidRPr="005D1162" w:rsidRDefault="00D4664F" w:rsidP="00437822">
      <w:pPr>
        <w:tabs>
          <w:tab w:val="num" w:pos="720"/>
        </w:tabs>
        <w:rPr>
          <w:rStyle w:val="Hervorhebung"/>
        </w:rPr>
      </w:pPr>
    </w:p>
    <w:p w:rsidR="005D1162" w:rsidRPr="00437822" w:rsidRDefault="006D2368" w:rsidP="005D1162">
      <w:pPr>
        <w:tabs>
          <w:tab w:val="num" w:pos="720"/>
        </w:tabs>
        <w:rPr>
          <w:rStyle w:val="Hervorhebung"/>
        </w:rPr>
      </w:pPr>
      <w:r w:rsidRPr="005D1162">
        <w:rPr>
          <w:rStyle w:val="Hervorhebung"/>
        </w:rPr>
        <w:t>Bewertet werden nur jene Maßnahmen innerhalb eines Vorhabens, die im Formblatt angeführt und beschrieben sind. Etwaige Beilagen können dem Formblatt als Ergänzung zur näheren Erläuterung der im Formblatt angeführten Maßnahmen beigelegt werden. Im Formblatt ist bei der jeweiligen Maßnahmenbeschreibung jedenfalls ein Verweis auf die konkrete Stelle in den Beilagen anzuführen. Maßnahmen, die lediglich in den Beilagen enthalten sind, werden bei der Bewertung nicht berücksic</w:t>
      </w:r>
      <w:r w:rsidRPr="005D1162">
        <w:rPr>
          <w:rStyle w:val="Hervorhebung"/>
        </w:rPr>
        <w:t>h</w:t>
      </w:r>
      <w:r w:rsidRPr="005D1162">
        <w:rPr>
          <w:rStyle w:val="Hervorhebung"/>
        </w:rPr>
        <w:t>tigt.</w:t>
      </w:r>
      <w:r w:rsidR="005D1162" w:rsidRPr="005D1162">
        <w:rPr>
          <w:rStyle w:val="Hervorhebung"/>
        </w:rPr>
        <w:t xml:space="preserve"> Bilder und Tabellen sollen die vorgegebene Seitenzahl maximal um 50% erhöhen und können als </w:t>
      </w:r>
      <w:proofErr w:type="gramStart"/>
      <w:r w:rsidR="005D1162" w:rsidRPr="005D1162">
        <w:rPr>
          <w:rStyle w:val="Hervorhebung"/>
        </w:rPr>
        <w:t>Anhang</w:t>
      </w:r>
      <w:proofErr w:type="gramEnd"/>
      <w:r w:rsidR="005D1162" w:rsidRPr="005D1162">
        <w:rPr>
          <w:rStyle w:val="Hervorhebung"/>
        </w:rPr>
        <w:t xml:space="preserve"> beigelegt werden.</w:t>
      </w:r>
    </w:p>
    <w:p w:rsidR="006D2368" w:rsidRPr="006D2368" w:rsidRDefault="006D2368" w:rsidP="00437822">
      <w:pPr>
        <w:tabs>
          <w:tab w:val="num" w:pos="720"/>
        </w:tabs>
        <w:rPr>
          <w:rStyle w:val="Hervorhebung"/>
        </w:rPr>
      </w:pPr>
    </w:p>
    <w:p w:rsidR="006D2368" w:rsidRDefault="006D2368" w:rsidP="00437822">
      <w:pPr>
        <w:rPr>
          <w:rStyle w:val="Hervorhebung"/>
        </w:rPr>
      </w:pPr>
    </w:p>
    <w:p w:rsidR="006D2368" w:rsidRDefault="006D2368" w:rsidP="00437822">
      <w:pPr>
        <w:rPr>
          <w:rStyle w:val="Hervorhebung"/>
          <w:color w:val="538022"/>
        </w:rPr>
      </w:pPr>
      <w:r w:rsidRPr="006D2368">
        <w:rPr>
          <w:rStyle w:val="Hervorhebung"/>
          <w:color w:val="538022"/>
        </w:rPr>
        <w:t>Textteile in grüner Schriftfarbe dienen der näheren Erläuterung und sind nach Einfügen der Proje</w:t>
      </w:r>
      <w:r w:rsidRPr="006D2368">
        <w:rPr>
          <w:rStyle w:val="Hervorhebung"/>
          <w:color w:val="538022"/>
        </w:rPr>
        <w:t>k</w:t>
      </w:r>
      <w:r w:rsidRPr="006D2368">
        <w:rPr>
          <w:rStyle w:val="Hervorhebung"/>
          <w:color w:val="538022"/>
        </w:rPr>
        <w:t>tinhalte zu löschen.</w:t>
      </w:r>
    </w:p>
    <w:p w:rsidR="00A05E87" w:rsidRDefault="00A05E87" w:rsidP="00437822">
      <w:pPr>
        <w:rPr>
          <w:rStyle w:val="Hervorhebung"/>
          <w:color w:val="538022"/>
        </w:rPr>
      </w:pPr>
    </w:p>
    <w:p w:rsidR="006D2368" w:rsidRDefault="006D2368" w:rsidP="00437822">
      <w:pPr>
        <w:rPr>
          <w:rStyle w:val="Hervorhebung"/>
        </w:rPr>
      </w:pPr>
    </w:p>
    <w:p w:rsidR="005E118F" w:rsidRDefault="005E118F" w:rsidP="005E118F">
      <w:pPr>
        <w:pStyle w:val="berschrift1"/>
        <w:numPr>
          <w:ilvl w:val="0"/>
          <w:numId w:val="0"/>
        </w:numPr>
        <w:ind w:left="360"/>
        <w:rPr>
          <w:highlight w:val="lightGray"/>
        </w:rPr>
      </w:pPr>
      <w:r>
        <w:rPr>
          <w:highlight w:val="lightGray"/>
        </w:rPr>
        <w:br w:type="page"/>
      </w:r>
    </w:p>
    <w:p w:rsidR="00E039AA" w:rsidRPr="00E039AA" w:rsidRDefault="00E039AA" w:rsidP="0067003B">
      <w:pPr>
        <w:pStyle w:val="berschrift2"/>
        <w:numPr>
          <w:ilvl w:val="0"/>
          <w:numId w:val="3"/>
        </w:numPr>
        <w:rPr>
          <w:sz w:val="32"/>
        </w:rPr>
      </w:pPr>
      <w:r w:rsidRPr="00E039AA">
        <w:rPr>
          <w:sz w:val="32"/>
        </w:rPr>
        <w:t>Projektbeschreibung</w:t>
      </w:r>
    </w:p>
    <w:p w:rsidR="00E039AA" w:rsidRDefault="00E039AA" w:rsidP="00B4480F">
      <w:pPr>
        <w:pStyle w:val="berschrift2"/>
      </w:pPr>
    </w:p>
    <w:p w:rsidR="00B4480F" w:rsidRDefault="00E039AA" w:rsidP="00B4480F">
      <w:pPr>
        <w:pStyle w:val="berschrift2"/>
      </w:pPr>
      <w:r>
        <w:t xml:space="preserve">1.1 </w:t>
      </w:r>
      <w:r w:rsidR="00B4480F">
        <w:t xml:space="preserve">PROJEKTZUSAMMENFASSUNG </w:t>
      </w:r>
      <w:r w:rsidR="00B4480F" w:rsidRPr="00321444">
        <w:rPr>
          <w:sz w:val="16"/>
          <w:szCs w:val="16"/>
        </w:rPr>
        <w:t>(maximal 1</w:t>
      </w:r>
      <w:r w:rsidR="00B4480F">
        <w:rPr>
          <w:sz w:val="16"/>
          <w:szCs w:val="16"/>
        </w:rPr>
        <w:t>.000 Zeichen</w:t>
      </w:r>
      <w:r w:rsidR="00B4480F" w:rsidRPr="00321444">
        <w:rPr>
          <w:sz w:val="16"/>
          <w:szCs w:val="16"/>
        </w:rPr>
        <w:t>)</w:t>
      </w:r>
    </w:p>
    <w:p w:rsidR="008E354C" w:rsidRPr="000B5A78" w:rsidRDefault="00B4480F" w:rsidP="008E354C">
      <w:pPr>
        <w:pStyle w:val="berschrift3"/>
        <w:rPr>
          <w:u w:val="none"/>
        </w:rPr>
      </w:pPr>
      <w:r w:rsidRPr="000B5A78">
        <w:rPr>
          <w:u w:val="none"/>
        </w:rPr>
        <w:t xml:space="preserve">Beschreibung der Ausganglage, Zielsetzungen, Meilensteine, erwartete Wirkungen, transnationale Dimension und Partnerschaft in der Form eines </w:t>
      </w:r>
      <w:r w:rsidR="00C01E4D" w:rsidRPr="000B5A78">
        <w:rPr>
          <w:u w:val="none"/>
        </w:rPr>
        <w:t xml:space="preserve">kurzen </w:t>
      </w:r>
      <w:r w:rsidRPr="000B5A78">
        <w:rPr>
          <w:u w:val="none"/>
        </w:rPr>
        <w:t>Pressetextes</w:t>
      </w:r>
      <w:r w:rsidR="00CC13D7">
        <w:rPr>
          <w:u w:val="none"/>
        </w:rPr>
        <w:t>.</w:t>
      </w:r>
    </w:p>
    <w:p w:rsidR="002B522F" w:rsidRDefault="008E354C" w:rsidP="008E354C">
      <w:pPr>
        <w:pStyle w:val="berschrift3"/>
        <w:rPr>
          <w:u w:val="none"/>
        </w:rPr>
      </w:pPr>
      <w:r w:rsidRPr="000B5A78">
        <w:rPr>
          <w:u w:val="none"/>
        </w:rPr>
        <w:t>Hinweis: Dieser Text sollte auch für die Kurzbeschreibung im Antragsformular übernommen werden</w:t>
      </w:r>
      <w:r w:rsidR="00D20285" w:rsidRPr="000B5A78">
        <w:rPr>
          <w:u w:val="none"/>
        </w:rPr>
        <w:t xml:space="preserve">. </w:t>
      </w:r>
    </w:p>
    <w:p w:rsidR="008E354C" w:rsidRPr="000B5A78" w:rsidRDefault="00D20285" w:rsidP="008E354C">
      <w:pPr>
        <w:pStyle w:val="berschrift3"/>
        <w:rPr>
          <w:u w:val="none"/>
        </w:rPr>
      </w:pPr>
      <w:r w:rsidRPr="00FC7A12">
        <w:rPr>
          <w:u w:val="none"/>
        </w:rPr>
        <w:t>Der Antragsteller erteilt den Fördergebern das Recht diesen Text zu veröffentlichen, zu adaptieren und im Rahmen der Pro</w:t>
      </w:r>
      <w:r w:rsidR="00FC7A12" w:rsidRPr="00FC7A12">
        <w:rPr>
          <w:u w:val="none"/>
        </w:rPr>
        <w:t>jekte</w:t>
      </w:r>
      <w:r w:rsidRPr="00FC7A12">
        <w:rPr>
          <w:u w:val="none"/>
        </w:rPr>
        <w:t>valuierungsaktivitäten zu verwenden.</w:t>
      </w:r>
    </w:p>
    <w:tbl>
      <w:tblPr>
        <w:tblStyle w:val="Tabellenraster"/>
        <w:tblW w:w="0" w:type="auto"/>
        <w:jc w:val="center"/>
        <w:tblLook w:val="04A0" w:firstRow="1" w:lastRow="0" w:firstColumn="1" w:lastColumn="0" w:noHBand="0" w:noVBand="1"/>
      </w:tblPr>
      <w:tblGrid>
        <w:gridCol w:w="9212"/>
      </w:tblGrid>
      <w:tr w:rsidR="001334F8" w:rsidTr="0003220E">
        <w:trPr>
          <w:trHeight w:val="5670"/>
          <w:jc w:val="center"/>
        </w:trPr>
        <w:tc>
          <w:tcPr>
            <w:tcW w:w="9212" w:type="dxa"/>
          </w:tcPr>
          <w:p w:rsidR="00DD60E2" w:rsidRDefault="00174C64" w:rsidP="0084221C">
            <w:r>
              <w:fldChar w:fldCharType="begin">
                <w:ffData>
                  <w:name w:val="Text1"/>
                  <w:enabled/>
                  <w:calcOnExit w:val="0"/>
                  <w:textInput>
                    <w:default w:val="Bitte geben Sie hier Ihren Text ein"/>
                    <w:maxLength w:val="1200"/>
                  </w:textInput>
                </w:ffData>
              </w:fldChar>
            </w:r>
            <w:bookmarkStart w:id="0" w:name="Text1"/>
            <w:r>
              <w:instrText xml:space="preserve"> FORMTEXT </w:instrText>
            </w:r>
            <w:r>
              <w:fldChar w:fldCharType="separate"/>
            </w:r>
            <w:r>
              <w:rPr>
                <w:noProof/>
              </w:rPr>
              <w:t>Bitte geben Sie hier Ihren Text ein</w:t>
            </w:r>
            <w:r>
              <w:fldChar w:fldCharType="end"/>
            </w:r>
            <w:bookmarkEnd w:id="0"/>
          </w:p>
        </w:tc>
      </w:tr>
    </w:tbl>
    <w:p w:rsidR="00B4480F" w:rsidRDefault="00B4480F">
      <w:pPr>
        <w:spacing w:after="200" w:line="276" w:lineRule="auto"/>
        <w:jc w:val="left"/>
      </w:pPr>
    </w:p>
    <w:tbl>
      <w:tblPr>
        <w:tblStyle w:val="Tabellenraster"/>
        <w:tblW w:w="9211" w:type="dxa"/>
        <w:tblLook w:val="04A0" w:firstRow="1" w:lastRow="0" w:firstColumn="1" w:lastColumn="0" w:noHBand="0" w:noVBand="1"/>
      </w:tblPr>
      <w:tblGrid>
        <w:gridCol w:w="1506"/>
        <w:gridCol w:w="1402"/>
        <w:gridCol w:w="1605"/>
        <w:gridCol w:w="1407"/>
        <w:gridCol w:w="1647"/>
        <w:gridCol w:w="1644"/>
      </w:tblGrid>
      <w:tr w:rsidR="00C01E4D" w:rsidRPr="00390CAC" w:rsidTr="00291E6A">
        <w:tc>
          <w:tcPr>
            <w:tcW w:w="1506" w:type="dxa"/>
          </w:tcPr>
          <w:p w:rsidR="00C01E4D" w:rsidRDefault="00C01E4D" w:rsidP="00565573">
            <w:r>
              <w:t>Projektstart</w:t>
            </w:r>
          </w:p>
        </w:tc>
        <w:tc>
          <w:tcPr>
            <w:tcW w:w="1402" w:type="dxa"/>
          </w:tcPr>
          <w:p w:rsidR="00C01E4D" w:rsidRPr="00C01E4D" w:rsidRDefault="00C01E4D" w:rsidP="00565573">
            <w:pPr>
              <w:rPr>
                <w:i/>
              </w:rPr>
            </w:pPr>
            <w:r w:rsidRPr="00C01E4D">
              <w:rPr>
                <w:i/>
                <w:color w:val="4F6228" w:themeColor="accent3" w:themeShade="80"/>
              </w:rPr>
              <w:t>MM/JJJJ</w:t>
            </w:r>
          </w:p>
        </w:tc>
        <w:tc>
          <w:tcPr>
            <w:tcW w:w="1605" w:type="dxa"/>
          </w:tcPr>
          <w:p w:rsidR="00C01E4D" w:rsidRDefault="00C01E4D" w:rsidP="00565573">
            <w:r>
              <w:t>Projektende</w:t>
            </w:r>
          </w:p>
        </w:tc>
        <w:tc>
          <w:tcPr>
            <w:tcW w:w="1407" w:type="dxa"/>
          </w:tcPr>
          <w:p w:rsidR="00C01E4D" w:rsidRPr="00C01E4D" w:rsidRDefault="00C01E4D" w:rsidP="00565573">
            <w:pPr>
              <w:rPr>
                <w:i/>
              </w:rPr>
            </w:pPr>
            <w:r w:rsidRPr="00C01E4D">
              <w:rPr>
                <w:i/>
                <w:color w:val="4F6228" w:themeColor="accent3" w:themeShade="80"/>
              </w:rPr>
              <w:t>MM/JJJJ</w:t>
            </w:r>
          </w:p>
        </w:tc>
        <w:tc>
          <w:tcPr>
            <w:tcW w:w="1647" w:type="dxa"/>
          </w:tcPr>
          <w:p w:rsidR="00C01E4D" w:rsidRDefault="00A05E87" w:rsidP="00565573">
            <w:r>
              <w:t>Gesamtkosten</w:t>
            </w:r>
            <w:r w:rsidR="00C01E4D">
              <w:t xml:space="preserve"> €</w:t>
            </w:r>
          </w:p>
        </w:tc>
        <w:tc>
          <w:tcPr>
            <w:tcW w:w="1644" w:type="dxa"/>
          </w:tcPr>
          <w:p w:rsidR="00C01E4D" w:rsidRPr="00C01E4D" w:rsidRDefault="00C01E4D" w:rsidP="00565573">
            <w:pPr>
              <w:rPr>
                <w:i/>
              </w:rPr>
            </w:pPr>
            <w:r w:rsidRPr="00C01E4D">
              <w:rPr>
                <w:i/>
                <w:color w:val="4F6228" w:themeColor="accent3" w:themeShade="80"/>
              </w:rPr>
              <w:t>0,00</w:t>
            </w:r>
          </w:p>
        </w:tc>
      </w:tr>
    </w:tbl>
    <w:p w:rsidR="00C01E4D" w:rsidRDefault="00C01E4D">
      <w:pPr>
        <w:spacing w:after="200" w:line="276" w:lineRule="auto"/>
        <w:jc w:val="left"/>
      </w:pPr>
    </w:p>
    <w:p w:rsidR="00B4480F" w:rsidRPr="004D29B6" w:rsidRDefault="00E039AA" w:rsidP="00B4480F">
      <w:pPr>
        <w:pStyle w:val="berschrift2"/>
        <w:rPr>
          <w:color w:val="FFFFFF" w:themeColor="background1"/>
        </w:rPr>
      </w:pPr>
      <w:r>
        <w:t xml:space="preserve">1.2 </w:t>
      </w:r>
      <w:r w:rsidR="00B4480F">
        <w:t>partnerschaft</w:t>
      </w:r>
      <w:r w:rsidR="004D29B6">
        <w:t xml:space="preserve"> </w:t>
      </w:r>
      <w:r w:rsidR="004D29B6">
        <w:tab/>
      </w:r>
      <w:r w:rsidR="004D29B6">
        <w:tab/>
      </w:r>
      <w:r w:rsidR="004D29B6">
        <w:tab/>
      </w:r>
      <w:r w:rsidR="004D29B6">
        <w:tab/>
      </w:r>
      <w:r w:rsidR="004D29B6">
        <w:tab/>
      </w:r>
      <w:r w:rsidR="004D29B6">
        <w:tab/>
      </w:r>
      <w:r w:rsidR="00E721A5">
        <w:tab/>
        <w:t xml:space="preserve">         </w:t>
      </w:r>
      <w:r w:rsidR="008C634A">
        <w:rPr>
          <w:color w:val="FFFFFF" w:themeColor="background1"/>
          <w:highlight w:val="black"/>
        </w:rPr>
        <w:t xml:space="preserve">K1, </w:t>
      </w:r>
      <w:r w:rsidR="008C634A" w:rsidRPr="008C634A">
        <w:rPr>
          <w:color w:val="FFFFFF" w:themeColor="background1"/>
          <w:highlight w:val="black"/>
        </w:rPr>
        <w:t>K2, [K7]</w:t>
      </w:r>
    </w:p>
    <w:p w:rsidR="00EA1930" w:rsidRPr="000B5A78" w:rsidRDefault="00B4480F" w:rsidP="00B4480F">
      <w:pPr>
        <w:pStyle w:val="berschrift3"/>
        <w:rPr>
          <w:u w:val="none"/>
        </w:rPr>
      </w:pPr>
      <w:r w:rsidRPr="000B5A78">
        <w:rPr>
          <w:u w:val="none"/>
        </w:rPr>
        <w:t>Darstellung der Projektpartnerschaft</w:t>
      </w:r>
      <w:r w:rsidR="00CE04E8" w:rsidRPr="000B5A78">
        <w:rPr>
          <w:u w:val="none"/>
        </w:rPr>
        <w:t xml:space="preserve">. </w:t>
      </w:r>
    </w:p>
    <w:p w:rsidR="00B4480F" w:rsidRPr="000B5A78" w:rsidRDefault="00EA1930" w:rsidP="00B4480F">
      <w:pPr>
        <w:pStyle w:val="berschrift3"/>
        <w:rPr>
          <w:u w:val="none"/>
        </w:rPr>
      </w:pPr>
      <w:r w:rsidRPr="000B5A78">
        <w:rPr>
          <w:u w:val="none"/>
        </w:rPr>
        <w:t>Hinweis: Die Angaben sollen die Projektpartnerblätter ergänzen bzw. zusammenführen</w:t>
      </w:r>
      <w:r w:rsidR="00A174A5" w:rsidRPr="000B5A78">
        <w:rPr>
          <w:u w:val="none"/>
        </w:rPr>
        <w:t xml:space="preserve">. </w:t>
      </w:r>
    </w:p>
    <w:p w:rsidR="00B4480F" w:rsidRPr="00D4664F" w:rsidRDefault="00CE04E8" w:rsidP="00D4664F">
      <w:pPr>
        <w:pStyle w:val="berschrift3"/>
        <w:rPr>
          <w:u w:val="none"/>
        </w:rPr>
      </w:pPr>
      <w:r w:rsidRPr="00D4664F">
        <w:rPr>
          <w:u w:val="none"/>
        </w:rPr>
        <w:t xml:space="preserve">Bitte ergänzen Sie so viele </w:t>
      </w:r>
      <w:r w:rsidR="00D473F7" w:rsidRPr="00D4664F">
        <w:rPr>
          <w:u w:val="none"/>
        </w:rPr>
        <w:t>Zeilen</w:t>
      </w:r>
      <w:r w:rsidRPr="00D4664F">
        <w:rPr>
          <w:u w:val="none"/>
        </w:rPr>
        <w:t xml:space="preserve"> wie notwendig, um die gesamte Projektpartnerschaft darzustellen</w:t>
      </w:r>
      <w:r w:rsidR="004354F3" w:rsidRPr="00D4664F">
        <w:rPr>
          <w:u w:val="none"/>
        </w:rPr>
        <w:t xml:space="preserve">. Bitte füllen </w:t>
      </w:r>
      <w:r w:rsidR="00CC13D7">
        <w:rPr>
          <w:u w:val="none"/>
        </w:rPr>
        <w:t>S</w:t>
      </w:r>
      <w:r w:rsidR="004354F3" w:rsidRPr="00D4664F">
        <w:rPr>
          <w:u w:val="none"/>
        </w:rPr>
        <w:t>ie die Tabelle analog zum dargestellten Beispiel für alle Projektpartner aus.</w:t>
      </w:r>
      <w:r w:rsidR="00D20285" w:rsidRPr="00D4664F">
        <w:rPr>
          <w:u w:val="none"/>
        </w:rPr>
        <w:t xml:space="preserve"> Der Lead Partner erhält die Nummer 1.</w:t>
      </w:r>
    </w:p>
    <w:tbl>
      <w:tblPr>
        <w:tblStyle w:val="Tabellenraster"/>
        <w:tblW w:w="9464" w:type="dxa"/>
        <w:tblLayout w:type="fixed"/>
        <w:tblLook w:val="04A0" w:firstRow="1" w:lastRow="0" w:firstColumn="1" w:lastColumn="0" w:noHBand="0" w:noVBand="1"/>
      </w:tblPr>
      <w:tblGrid>
        <w:gridCol w:w="959"/>
        <w:gridCol w:w="1276"/>
        <w:gridCol w:w="1134"/>
        <w:gridCol w:w="2835"/>
        <w:gridCol w:w="3260"/>
      </w:tblGrid>
      <w:tr w:rsidR="00725281" w:rsidRPr="00390CAC" w:rsidTr="000E0F35">
        <w:tc>
          <w:tcPr>
            <w:tcW w:w="959" w:type="dxa"/>
          </w:tcPr>
          <w:p w:rsidR="00725281" w:rsidRDefault="00725281" w:rsidP="00390CAC">
            <w:proofErr w:type="spellStart"/>
            <w:r>
              <w:t>No</w:t>
            </w:r>
            <w:proofErr w:type="spellEnd"/>
          </w:p>
        </w:tc>
        <w:tc>
          <w:tcPr>
            <w:tcW w:w="1276" w:type="dxa"/>
          </w:tcPr>
          <w:p w:rsidR="00725281" w:rsidRPr="00390CAC" w:rsidRDefault="00725281" w:rsidP="00390CAC">
            <w:r>
              <w:t>Partner</w:t>
            </w:r>
          </w:p>
        </w:tc>
        <w:tc>
          <w:tcPr>
            <w:tcW w:w="1134" w:type="dxa"/>
          </w:tcPr>
          <w:p w:rsidR="00D20285" w:rsidRDefault="00725281" w:rsidP="00390CAC">
            <w:r>
              <w:t>Land/</w:t>
            </w:r>
          </w:p>
          <w:p w:rsidR="00725281" w:rsidRPr="00390CAC" w:rsidRDefault="00725281" w:rsidP="00390CAC">
            <w:r>
              <w:t>Region</w:t>
            </w:r>
          </w:p>
        </w:tc>
        <w:tc>
          <w:tcPr>
            <w:tcW w:w="2835" w:type="dxa"/>
            <w:shd w:val="clear" w:color="auto" w:fill="auto"/>
          </w:tcPr>
          <w:p w:rsidR="00725281" w:rsidRDefault="00725281" w:rsidP="00D20285">
            <w:r>
              <w:t xml:space="preserve">Bisherige </w:t>
            </w:r>
            <w:r w:rsidR="00D20285">
              <w:t>themenbezogene</w:t>
            </w:r>
            <w:r>
              <w:t xml:space="preserve"> Aktivitäten oder Referen</w:t>
            </w:r>
            <w:r>
              <w:t>z</w:t>
            </w:r>
            <w:r>
              <w:t>projekte</w:t>
            </w:r>
          </w:p>
        </w:tc>
        <w:tc>
          <w:tcPr>
            <w:tcW w:w="3260" w:type="dxa"/>
            <w:shd w:val="clear" w:color="auto" w:fill="D9D9D9" w:themeFill="background1" w:themeFillShade="D9"/>
          </w:tcPr>
          <w:p w:rsidR="00D20285" w:rsidRDefault="002201D3" w:rsidP="00390CAC">
            <w:r>
              <w:t>Kulturschaffende</w:t>
            </w:r>
            <w:r w:rsidR="00725281">
              <w:t xml:space="preserve">, </w:t>
            </w:r>
          </w:p>
          <w:p w:rsidR="00725281" w:rsidRPr="00390CAC" w:rsidRDefault="00725281" w:rsidP="00390CAC">
            <w:r>
              <w:t>die am Projekt mitarbeiten</w:t>
            </w:r>
          </w:p>
        </w:tc>
      </w:tr>
      <w:tr w:rsidR="00725281" w:rsidRPr="00D20285" w:rsidTr="000E0F35">
        <w:tc>
          <w:tcPr>
            <w:tcW w:w="959" w:type="dxa"/>
          </w:tcPr>
          <w:p w:rsidR="00725281" w:rsidRPr="007940E2" w:rsidRDefault="00725281" w:rsidP="00390CAC">
            <w:pPr>
              <w:rPr>
                <w:i/>
                <w:color w:val="538022"/>
                <w:sz w:val="20"/>
                <w:szCs w:val="20"/>
              </w:rPr>
            </w:pPr>
            <w:r w:rsidRPr="007940E2">
              <w:rPr>
                <w:i/>
                <w:color w:val="538022"/>
                <w:sz w:val="20"/>
                <w:szCs w:val="20"/>
              </w:rPr>
              <w:t>1</w:t>
            </w:r>
          </w:p>
        </w:tc>
        <w:tc>
          <w:tcPr>
            <w:tcW w:w="1276" w:type="dxa"/>
          </w:tcPr>
          <w:p w:rsidR="00725281" w:rsidRPr="007940E2" w:rsidRDefault="00725281" w:rsidP="00390CAC">
            <w:pPr>
              <w:rPr>
                <w:i/>
                <w:color w:val="538022"/>
                <w:sz w:val="20"/>
                <w:szCs w:val="20"/>
              </w:rPr>
            </w:pPr>
            <w:r w:rsidRPr="007940E2">
              <w:rPr>
                <w:i/>
                <w:color w:val="538022"/>
                <w:sz w:val="20"/>
                <w:szCs w:val="20"/>
              </w:rPr>
              <w:t>LAG „NN“</w:t>
            </w:r>
          </w:p>
          <w:p w:rsidR="00725281" w:rsidRPr="007940E2" w:rsidRDefault="00725281" w:rsidP="00390CAC">
            <w:pPr>
              <w:rPr>
                <w:sz w:val="20"/>
                <w:szCs w:val="20"/>
              </w:rPr>
            </w:pPr>
          </w:p>
        </w:tc>
        <w:tc>
          <w:tcPr>
            <w:tcW w:w="1134" w:type="dxa"/>
          </w:tcPr>
          <w:p w:rsidR="00D20285" w:rsidRDefault="00725281" w:rsidP="00390CAC">
            <w:pPr>
              <w:rPr>
                <w:i/>
                <w:color w:val="538022"/>
                <w:sz w:val="20"/>
                <w:szCs w:val="20"/>
              </w:rPr>
            </w:pPr>
            <w:r w:rsidRPr="007940E2">
              <w:rPr>
                <w:i/>
                <w:color w:val="538022"/>
                <w:sz w:val="20"/>
                <w:szCs w:val="20"/>
              </w:rPr>
              <w:t xml:space="preserve">AT / </w:t>
            </w:r>
          </w:p>
          <w:p w:rsidR="00725281" w:rsidRPr="007940E2" w:rsidRDefault="00725281" w:rsidP="00390CAC">
            <w:pPr>
              <w:rPr>
                <w:sz w:val="20"/>
                <w:szCs w:val="20"/>
              </w:rPr>
            </w:pPr>
            <w:r w:rsidRPr="007940E2">
              <w:rPr>
                <w:i/>
                <w:color w:val="538022"/>
                <w:sz w:val="20"/>
                <w:szCs w:val="20"/>
              </w:rPr>
              <w:t>Steiermark</w:t>
            </w:r>
          </w:p>
        </w:tc>
        <w:tc>
          <w:tcPr>
            <w:tcW w:w="2835" w:type="dxa"/>
            <w:shd w:val="clear" w:color="auto" w:fill="auto"/>
          </w:tcPr>
          <w:p w:rsidR="00725281" w:rsidRDefault="00725281" w:rsidP="00390CAC">
            <w:pPr>
              <w:rPr>
                <w:i/>
                <w:color w:val="538022"/>
                <w:sz w:val="20"/>
                <w:szCs w:val="20"/>
              </w:rPr>
            </w:pPr>
            <w:r>
              <w:rPr>
                <w:i/>
                <w:color w:val="538022"/>
                <w:sz w:val="20"/>
                <w:szCs w:val="20"/>
              </w:rPr>
              <w:t>Projekt XY</w:t>
            </w:r>
          </w:p>
          <w:p w:rsidR="004D29B6" w:rsidRPr="007940E2" w:rsidRDefault="004D29B6" w:rsidP="00390CAC">
            <w:pPr>
              <w:rPr>
                <w:i/>
                <w:color w:val="538022"/>
                <w:sz w:val="20"/>
                <w:szCs w:val="20"/>
              </w:rPr>
            </w:pPr>
            <w:r>
              <w:rPr>
                <w:i/>
                <w:color w:val="538022"/>
                <w:sz w:val="20"/>
                <w:szCs w:val="20"/>
              </w:rPr>
              <w:t xml:space="preserve"> </w:t>
            </w:r>
          </w:p>
        </w:tc>
        <w:tc>
          <w:tcPr>
            <w:tcW w:w="3260" w:type="dxa"/>
            <w:shd w:val="clear" w:color="auto" w:fill="D9D9D9" w:themeFill="background1" w:themeFillShade="D9"/>
          </w:tcPr>
          <w:p w:rsidR="00725281" w:rsidRPr="007940E2" w:rsidRDefault="00725281" w:rsidP="00390CAC">
            <w:pPr>
              <w:rPr>
                <w:i/>
                <w:color w:val="538022"/>
                <w:sz w:val="20"/>
                <w:szCs w:val="20"/>
              </w:rPr>
            </w:pPr>
            <w:r w:rsidRPr="007940E2">
              <w:rPr>
                <w:i/>
                <w:color w:val="538022"/>
                <w:sz w:val="20"/>
                <w:szCs w:val="20"/>
              </w:rPr>
              <w:t>Kulturverein „AA“, http://www.AA.at</w:t>
            </w:r>
          </w:p>
          <w:p w:rsidR="00725281" w:rsidRPr="007940E2" w:rsidRDefault="00725281" w:rsidP="00390CAC">
            <w:pPr>
              <w:rPr>
                <w:i/>
                <w:color w:val="538022"/>
                <w:sz w:val="20"/>
                <w:szCs w:val="20"/>
              </w:rPr>
            </w:pPr>
            <w:r w:rsidRPr="007940E2">
              <w:rPr>
                <w:i/>
                <w:color w:val="538022"/>
                <w:sz w:val="20"/>
                <w:szCs w:val="20"/>
              </w:rPr>
              <w:t>Künstlerin „BB“, http://www.BB.at</w:t>
            </w:r>
          </w:p>
          <w:p w:rsidR="00725281" w:rsidRPr="007940E2" w:rsidRDefault="00725281" w:rsidP="00390CAC">
            <w:pPr>
              <w:rPr>
                <w:i/>
                <w:color w:val="538022"/>
                <w:sz w:val="20"/>
                <w:szCs w:val="20"/>
                <w:lang w:val="fr-FR"/>
              </w:rPr>
            </w:pPr>
            <w:r w:rsidRPr="007940E2">
              <w:rPr>
                <w:i/>
                <w:color w:val="538022"/>
                <w:sz w:val="20"/>
                <w:szCs w:val="20"/>
                <w:lang w:val="fr-FR"/>
              </w:rPr>
              <w:t>Museum „CC“, http://www.CC.at</w:t>
            </w:r>
          </w:p>
          <w:p w:rsidR="00725281" w:rsidRPr="007940E2" w:rsidRDefault="00725281" w:rsidP="00266470">
            <w:pPr>
              <w:rPr>
                <w:sz w:val="20"/>
                <w:szCs w:val="20"/>
                <w:lang w:val="fr-FR"/>
              </w:rPr>
            </w:pPr>
            <w:proofErr w:type="spellStart"/>
            <w:r w:rsidRPr="007940E2">
              <w:rPr>
                <w:i/>
                <w:color w:val="538022"/>
                <w:sz w:val="20"/>
                <w:szCs w:val="20"/>
                <w:lang w:val="fr-FR"/>
              </w:rPr>
              <w:t>Künstlerkollektiv</w:t>
            </w:r>
            <w:proofErr w:type="spellEnd"/>
            <w:r w:rsidRPr="007940E2">
              <w:rPr>
                <w:i/>
                <w:color w:val="538022"/>
                <w:sz w:val="20"/>
                <w:szCs w:val="20"/>
                <w:lang w:val="fr-FR"/>
              </w:rPr>
              <w:t>, „DD“, etc.</w:t>
            </w:r>
          </w:p>
        </w:tc>
      </w:tr>
      <w:tr w:rsidR="00725281" w:rsidRPr="00D20285" w:rsidTr="000E0F35">
        <w:tc>
          <w:tcPr>
            <w:tcW w:w="959" w:type="dxa"/>
          </w:tcPr>
          <w:p w:rsidR="00725281" w:rsidRPr="007940E2" w:rsidRDefault="00725281" w:rsidP="00390CAC">
            <w:pPr>
              <w:rPr>
                <w:sz w:val="20"/>
                <w:szCs w:val="20"/>
                <w:lang w:val="fr-FR"/>
              </w:rPr>
            </w:pPr>
          </w:p>
        </w:tc>
        <w:tc>
          <w:tcPr>
            <w:tcW w:w="1276" w:type="dxa"/>
          </w:tcPr>
          <w:p w:rsidR="00725281" w:rsidRPr="007940E2" w:rsidRDefault="00725281" w:rsidP="00390CAC">
            <w:pPr>
              <w:rPr>
                <w:sz w:val="20"/>
                <w:szCs w:val="20"/>
                <w:lang w:val="fr-FR"/>
              </w:rPr>
            </w:pPr>
          </w:p>
        </w:tc>
        <w:tc>
          <w:tcPr>
            <w:tcW w:w="1134" w:type="dxa"/>
          </w:tcPr>
          <w:p w:rsidR="00725281" w:rsidRPr="007940E2" w:rsidRDefault="00725281" w:rsidP="00390CAC">
            <w:pPr>
              <w:rPr>
                <w:sz w:val="20"/>
                <w:szCs w:val="20"/>
                <w:lang w:val="fr-FR"/>
              </w:rPr>
            </w:pPr>
          </w:p>
        </w:tc>
        <w:tc>
          <w:tcPr>
            <w:tcW w:w="2835" w:type="dxa"/>
            <w:shd w:val="clear" w:color="auto" w:fill="auto"/>
          </w:tcPr>
          <w:p w:rsidR="00725281" w:rsidRPr="007940E2" w:rsidRDefault="00725281" w:rsidP="00390CAC">
            <w:pPr>
              <w:rPr>
                <w:sz w:val="20"/>
                <w:szCs w:val="20"/>
                <w:lang w:val="fr-FR"/>
              </w:rPr>
            </w:pPr>
          </w:p>
        </w:tc>
        <w:tc>
          <w:tcPr>
            <w:tcW w:w="3260" w:type="dxa"/>
            <w:shd w:val="clear" w:color="auto" w:fill="D9D9D9" w:themeFill="background1" w:themeFillShade="D9"/>
          </w:tcPr>
          <w:p w:rsidR="00725281" w:rsidRPr="007940E2" w:rsidRDefault="00725281" w:rsidP="00390CAC">
            <w:pPr>
              <w:rPr>
                <w:sz w:val="20"/>
                <w:szCs w:val="20"/>
                <w:lang w:val="fr-FR"/>
              </w:rPr>
            </w:pPr>
          </w:p>
        </w:tc>
      </w:tr>
    </w:tbl>
    <w:p w:rsidR="00B4480F" w:rsidRDefault="00B4480F">
      <w:pPr>
        <w:spacing w:after="200" w:line="276" w:lineRule="auto"/>
        <w:jc w:val="left"/>
        <w:rPr>
          <w:lang w:val="fr-FR"/>
        </w:rPr>
      </w:pPr>
    </w:p>
    <w:p w:rsidR="00725281" w:rsidRPr="00FC7A12" w:rsidRDefault="00D20285" w:rsidP="00FC7A12">
      <w:pPr>
        <w:pStyle w:val="berschrift2"/>
        <w:rPr>
          <w:color w:val="FFFFFF" w:themeColor="background1"/>
          <w:highlight w:val="black"/>
        </w:rPr>
      </w:pPr>
      <w:r>
        <w:t>1.3 MANAGEMENTSTRUKTUREN</w:t>
      </w:r>
      <w:r w:rsidR="004A57FB">
        <w:t xml:space="preserve"> </w:t>
      </w:r>
      <w:r w:rsidR="004A57FB" w:rsidRPr="00321444">
        <w:rPr>
          <w:sz w:val="16"/>
          <w:szCs w:val="16"/>
        </w:rPr>
        <w:t>(maximal 1</w:t>
      </w:r>
      <w:r w:rsidR="004A57FB">
        <w:rPr>
          <w:sz w:val="16"/>
          <w:szCs w:val="16"/>
        </w:rPr>
        <w:t>.000 Zeichen</w:t>
      </w:r>
      <w:r w:rsidR="004A57FB" w:rsidRPr="00321444">
        <w:rPr>
          <w:sz w:val="16"/>
          <w:szCs w:val="16"/>
        </w:rPr>
        <w:t>)</w:t>
      </w:r>
      <w:r w:rsidR="00FC7A12">
        <w:rPr>
          <w:sz w:val="16"/>
          <w:szCs w:val="16"/>
        </w:rPr>
        <w:tab/>
      </w:r>
      <w:r w:rsidR="00FC7A12">
        <w:rPr>
          <w:sz w:val="16"/>
          <w:szCs w:val="16"/>
        </w:rPr>
        <w:tab/>
      </w:r>
      <w:r w:rsidR="00FC7A12" w:rsidRPr="00FC7A12">
        <w:rPr>
          <w:color w:val="FFFFFF" w:themeColor="background1"/>
          <w:highlight w:val="black"/>
        </w:rPr>
        <w:t>K1, K2</w:t>
      </w:r>
      <w:r w:rsidR="002C0A8C">
        <w:rPr>
          <w:color w:val="FFFFFF" w:themeColor="background1"/>
          <w:highlight w:val="black"/>
        </w:rPr>
        <w:t>, [K7]</w:t>
      </w:r>
    </w:p>
    <w:p w:rsidR="00D20285" w:rsidRPr="000B5A78" w:rsidRDefault="00D20285" w:rsidP="00D20285">
      <w:pPr>
        <w:pStyle w:val="berschrift3"/>
        <w:rPr>
          <w:u w:val="none"/>
        </w:rPr>
      </w:pPr>
      <w:r w:rsidRPr="000B5A78">
        <w:rPr>
          <w:u w:val="none"/>
        </w:rPr>
        <w:t xml:space="preserve">Kurzpräsentation des Projektmanagementteams </w:t>
      </w:r>
      <w:r w:rsidR="0026245E" w:rsidRPr="000B5A78">
        <w:rPr>
          <w:u w:val="none"/>
        </w:rPr>
        <w:t xml:space="preserve">des Lead Partners </w:t>
      </w:r>
      <w:r w:rsidRPr="000B5A78">
        <w:rPr>
          <w:u w:val="none"/>
        </w:rPr>
        <w:t xml:space="preserve">und </w:t>
      </w:r>
      <w:r w:rsidR="00D4664F">
        <w:rPr>
          <w:u w:val="none"/>
        </w:rPr>
        <w:t xml:space="preserve">der personellen </w:t>
      </w:r>
      <w:r w:rsidRPr="000B5A78">
        <w:rPr>
          <w:u w:val="none"/>
        </w:rPr>
        <w:t>Qualifikati</w:t>
      </w:r>
      <w:r w:rsidRPr="000B5A78">
        <w:rPr>
          <w:u w:val="none"/>
        </w:rPr>
        <w:t>o</w:t>
      </w:r>
      <w:r w:rsidRPr="000B5A78">
        <w:rPr>
          <w:u w:val="none"/>
        </w:rPr>
        <w:t xml:space="preserve">nen, </w:t>
      </w:r>
      <w:r w:rsidR="002201D3" w:rsidRPr="000B5A78">
        <w:rPr>
          <w:u w:val="none"/>
        </w:rPr>
        <w:t xml:space="preserve">geplante Projektsprachen, </w:t>
      </w:r>
      <w:r w:rsidRPr="000B5A78">
        <w:rPr>
          <w:u w:val="none"/>
        </w:rPr>
        <w:t xml:space="preserve">Entscheidungsfindung und Austausch mit den ausländischen Partnern. </w:t>
      </w:r>
      <w:r w:rsidR="0037711F" w:rsidRPr="000B5A78">
        <w:rPr>
          <w:u w:val="none"/>
        </w:rPr>
        <w:t>Bitte g</w:t>
      </w:r>
      <w:r w:rsidR="0015561B" w:rsidRPr="000B5A78">
        <w:rPr>
          <w:u w:val="none"/>
        </w:rPr>
        <w:t xml:space="preserve">eben Sie an, ob </w:t>
      </w:r>
      <w:r w:rsidR="00CC13D7">
        <w:rPr>
          <w:u w:val="none"/>
        </w:rPr>
        <w:t>S</w:t>
      </w:r>
      <w:r w:rsidR="0015561B" w:rsidRPr="000B5A78">
        <w:rPr>
          <w:u w:val="none"/>
        </w:rPr>
        <w:t xml:space="preserve">ie eine Projektevaluierung planen. </w:t>
      </w:r>
    </w:p>
    <w:tbl>
      <w:tblPr>
        <w:tblStyle w:val="Tabellenraster"/>
        <w:tblW w:w="0" w:type="auto"/>
        <w:tblLook w:val="04A0" w:firstRow="1" w:lastRow="0" w:firstColumn="1" w:lastColumn="0" w:noHBand="0" w:noVBand="1"/>
      </w:tblPr>
      <w:tblGrid>
        <w:gridCol w:w="9212"/>
      </w:tblGrid>
      <w:tr w:rsidR="00A05E87" w:rsidTr="00C56361">
        <w:trPr>
          <w:trHeight w:val="5670"/>
        </w:trPr>
        <w:tc>
          <w:tcPr>
            <w:tcW w:w="9212" w:type="dxa"/>
          </w:tcPr>
          <w:p w:rsidR="00383AAF" w:rsidRDefault="00DE51D6" w:rsidP="00383AAF">
            <w:r>
              <w:fldChar w:fldCharType="begin">
                <w:ffData>
                  <w:name w:val="Text2"/>
                  <w:enabled/>
                  <w:calcOnExit w:val="0"/>
                  <w:textInput>
                    <w:default w:val="Bitte geben Sie hier Ihren Text ein"/>
                    <w:maxLength w:val="1200"/>
                  </w:textInput>
                </w:ffData>
              </w:fldChar>
            </w:r>
            <w:bookmarkStart w:id="1" w:name="Text2"/>
            <w:r>
              <w:instrText xml:space="preserve"> FORMTEXT </w:instrText>
            </w:r>
            <w:r>
              <w:fldChar w:fldCharType="separate"/>
            </w:r>
            <w:r>
              <w:rPr>
                <w:noProof/>
              </w:rPr>
              <w:t>Bitte geben Sie hier Ihren Text ein</w:t>
            </w:r>
            <w:r>
              <w:fldChar w:fldCharType="end"/>
            </w:r>
            <w:bookmarkEnd w:id="1"/>
            <w:r w:rsidR="005C714A">
              <w:t xml:space="preserve"> </w:t>
            </w:r>
          </w:p>
          <w:p w:rsidR="00A05E87" w:rsidRDefault="00A05E87" w:rsidP="00383AAF"/>
        </w:tc>
      </w:tr>
    </w:tbl>
    <w:p w:rsidR="00725281" w:rsidRDefault="00725281" w:rsidP="00725281"/>
    <w:p w:rsidR="006874E9" w:rsidRPr="008C634A" w:rsidRDefault="00E039AA" w:rsidP="006874E9">
      <w:pPr>
        <w:pStyle w:val="berschrift2"/>
        <w:rPr>
          <w:color w:val="FFFFFF" w:themeColor="background1"/>
        </w:rPr>
      </w:pPr>
      <w:r>
        <w:t>1.</w:t>
      </w:r>
      <w:r w:rsidR="0037711F">
        <w:t>4</w:t>
      </w:r>
      <w:r w:rsidR="00565573">
        <w:t xml:space="preserve"> </w:t>
      </w:r>
      <w:r w:rsidR="006874E9">
        <w:t>ziele</w:t>
      </w:r>
      <w:r w:rsidR="008C634A">
        <w:rPr>
          <w:sz w:val="16"/>
          <w:szCs w:val="16"/>
        </w:rPr>
        <w:tab/>
      </w:r>
      <w:r w:rsidR="008C634A">
        <w:rPr>
          <w:sz w:val="16"/>
          <w:szCs w:val="16"/>
        </w:rPr>
        <w:tab/>
      </w:r>
      <w:r w:rsidR="008C634A">
        <w:rPr>
          <w:sz w:val="16"/>
          <w:szCs w:val="16"/>
        </w:rPr>
        <w:tab/>
      </w:r>
      <w:r w:rsidR="008C634A">
        <w:rPr>
          <w:sz w:val="16"/>
          <w:szCs w:val="16"/>
        </w:rPr>
        <w:tab/>
      </w:r>
      <w:r w:rsidR="008C634A">
        <w:rPr>
          <w:sz w:val="16"/>
          <w:szCs w:val="16"/>
        </w:rPr>
        <w:tab/>
      </w:r>
      <w:r w:rsidR="008C634A">
        <w:rPr>
          <w:sz w:val="16"/>
          <w:szCs w:val="16"/>
        </w:rPr>
        <w:tab/>
      </w:r>
      <w:r w:rsidR="008C634A">
        <w:rPr>
          <w:sz w:val="16"/>
          <w:szCs w:val="16"/>
        </w:rPr>
        <w:tab/>
      </w:r>
      <w:r w:rsidR="00E721A5">
        <w:rPr>
          <w:sz w:val="16"/>
          <w:szCs w:val="16"/>
        </w:rPr>
        <w:tab/>
      </w:r>
      <w:r w:rsidR="00E721A5">
        <w:rPr>
          <w:sz w:val="16"/>
          <w:szCs w:val="16"/>
        </w:rPr>
        <w:tab/>
      </w:r>
      <w:r w:rsidR="008C634A">
        <w:rPr>
          <w:sz w:val="16"/>
          <w:szCs w:val="16"/>
        </w:rPr>
        <w:tab/>
      </w:r>
      <w:r w:rsidR="008C634A" w:rsidRPr="008C634A">
        <w:rPr>
          <w:color w:val="FFFFFF" w:themeColor="background1"/>
          <w:highlight w:val="black"/>
        </w:rPr>
        <w:t>K1,K2 [K7]</w:t>
      </w:r>
    </w:p>
    <w:p w:rsidR="00815C99" w:rsidRPr="000B5A78" w:rsidRDefault="00A05E87" w:rsidP="006874E9">
      <w:pPr>
        <w:pStyle w:val="berschrift3"/>
        <w:rPr>
          <w:u w:val="none"/>
        </w:rPr>
      </w:pPr>
      <w:r w:rsidRPr="000B5A78">
        <w:rPr>
          <w:u w:val="none"/>
        </w:rPr>
        <w:t>Darstellung der Ausgangsituation und Problemstellung. (max. 1</w:t>
      </w:r>
      <w:r w:rsidR="00964EE9" w:rsidRPr="000B5A78">
        <w:rPr>
          <w:u w:val="none"/>
        </w:rPr>
        <w:t>.</w:t>
      </w:r>
      <w:r w:rsidRPr="000B5A78">
        <w:rPr>
          <w:u w:val="none"/>
        </w:rPr>
        <w:t>500 Zeichen)</w:t>
      </w:r>
    </w:p>
    <w:tbl>
      <w:tblPr>
        <w:tblStyle w:val="Tabellenraster"/>
        <w:tblW w:w="0" w:type="auto"/>
        <w:tblLook w:val="04A0" w:firstRow="1" w:lastRow="0" w:firstColumn="1" w:lastColumn="0" w:noHBand="0" w:noVBand="1"/>
      </w:tblPr>
      <w:tblGrid>
        <w:gridCol w:w="9212"/>
      </w:tblGrid>
      <w:tr w:rsidR="0092200E" w:rsidTr="002B522F">
        <w:trPr>
          <w:trHeight w:val="7938"/>
        </w:trPr>
        <w:tc>
          <w:tcPr>
            <w:tcW w:w="9212" w:type="dxa"/>
          </w:tcPr>
          <w:p w:rsidR="0092200E" w:rsidRDefault="00DE51D6" w:rsidP="00B70657">
            <w:r>
              <w:fldChar w:fldCharType="begin">
                <w:ffData>
                  <w:name w:val="Text3"/>
                  <w:enabled/>
                  <w:calcOnExit w:val="0"/>
                  <w:textInput>
                    <w:default w:val="Bitte geben Sie hier Ihren Text ein"/>
                    <w:maxLength w:val="1900"/>
                  </w:textInput>
                </w:ffData>
              </w:fldChar>
            </w:r>
            <w:bookmarkStart w:id="2" w:name="Text3"/>
            <w:r>
              <w:instrText xml:space="preserve"> FORMTEXT </w:instrText>
            </w:r>
            <w:r>
              <w:fldChar w:fldCharType="separate"/>
            </w:r>
            <w:r>
              <w:rPr>
                <w:noProof/>
              </w:rPr>
              <w:t>Bitte geben Sie hier Ihren Text ein</w:t>
            </w:r>
            <w:r>
              <w:fldChar w:fldCharType="end"/>
            </w:r>
            <w:bookmarkEnd w:id="2"/>
          </w:p>
        </w:tc>
      </w:tr>
    </w:tbl>
    <w:p w:rsidR="00A05E87" w:rsidRDefault="00A05E87" w:rsidP="00A05E87"/>
    <w:p w:rsidR="00A05E87" w:rsidRPr="00A05E87" w:rsidRDefault="00A05E87" w:rsidP="00A05E87"/>
    <w:tbl>
      <w:tblPr>
        <w:tblStyle w:val="Tabellenraster"/>
        <w:tblW w:w="0" w:type="auto"/>
        <w:tblLook w:val="04A0" w:firstRow="1" w:lastRow="0" w:firstColumn="1" w:lastColumn="0" w:noHBand="0" w:noVBand="1"/>
      </w:tblPr>
      <w:tblGrid>
        <w:gridCol w:w="2376"/>
        <w:gridCol w:w="6836"/>
      </w:tblGrid>
      <w:tr w:rsidR="00815C99" w:rsidTr="00E721A5">
        <w:trPr>
          <w:trHeight w:val="3402"/>
        </w:trPr>
        <w:tc>
          <w:tcPr>
            <w:tcW w:w="2376" w:type="dxa"/>
          </w:tcPr>
          <w:p w:rsidR="00815C99" w:rsidRPr="00D4664F" w:rsidRDefault="00815C99" w:rsidP="00815C99">
            <w:pPr>
              <w:rPr>
                <w:rFonts w:eastAsiaTheme="majorEastAsia" w:cstheme="majorBidi"/>
                <w:bCs/>
                <w:color w:val="2860A4"/>
              </w:rPr>
            </w:pPr>
            <w:r w:rsidRPr="00D4664F">
              <w:rPr>
                <w:rFonts w:eastAsiaTheme="majorEastAsia" w:cstheme="majorBidi"/>
                <w:bCs/>
                <w:color w:val="2860A4"/>
              </w:rPr>
              <w:t>Projektziele im Hi</w:t>
            </w:r>
            <w:r w:rsidRPr="00D4664F">
              <w:rPr>
                <w:rFonts w:eastAsiaTheme="majorEastAsia" w:cstheme="majorBidi"/>
                <w:bCs/>
                <w:color w:val="2860A4"/>
              </w:rPr>
              <w:t>n</w:t>
            </w:r>
            <w:r w:rsidRPr="00D4664F">
              <w:rPr>
                <w:rFonts w:eastAsiaTheme="majorEastAsia" w:cstheme="majorBidi"/>
                <w:bCs/>
                <w:color w:val="2860A4"/>
              </w:rPr>
              <w:t>blick auf Ausgangslage, lokale Entwicklung</w:t>
            </w:r>
            <w:r w:rsidRPr="00D4664F">
              <w:rPr>
                <w:rFonts w:eastAsiaTheme="majorEastAsia" w:cstheme="majorBidi"/>
                <w:bCs/>
                <w:color w:val="2860A4"/>
              </w:rPr>
              <w:t>s</w:t>
            </w:r>
            <w:r w:rsidRPr="00D4664F">
              <w:rPr>
                <w:rFonts w:eastAsiaTheme="majorEastAsia" w:cstheme="majorBidi"/>
                <w:bCs/>
                <w:color w:val="2860A4"/>
              </w:rPr>
              <w:t>strategie und Zielgru</w:t>
            </w:r>
            <w:r w:rsidRPr="00D4664F">
              <w:rPr>
                <w:rFonts w:eastAsiaTheme="majorEastAsia" w:cstheme="majorBidi"/>
                <w:bCs/>
                <w:color w:val="2860A4"/>
              </w:rPr>
              <w:t>p</w:t>
            </w:r>
            <w:r w:rsidRPr="00D4664F">
              <w:rPr>
                <w:rFonts w:eastAsiaTheme="majorEastAsia" w:cstheme="majorBidi"/>
                <w:bCs/>
                <w:color w:val="2860A4"/>
              </w:rPr>
              <w:t>pen</w:t>
            </w:r>
          </w:p>
          <w:p w:rsidR="00E721A5" w:rsidRDefault="00E721A5" w:rsidP="00815C99"/>
          <w:p w:rsidR="00E721A5" w:rsidRPr="00E721A5" w:rsidRDefault="00D4664F" w:rsidP="00E721A5">
            <w:pPr>
              <w:rPr>
                <w:rFonts w:eastAsiaTheme="majorEastAsia" w:cstheme="majorBidi"/>
                <w:bCs/>
                <w:color w:val="2860A4"/>
              </w:rPr>
            </w:pPr>
            <w:r>
              <w:rPr>
                <w:rFonts w:eastAsiaTheme="majorEastAsia" w:cstheme="majorBidi"/>
                <w:bCs/>
                <w:color w:val="2860A4"/>
              </w:rPr>
              <w:t>(</w:t>
            </w:r>
            <w:r w:rsidR="00E721A5" w:rsidRPr="00E721A5">
              <w:rPr>
                <w:rFonts w:eastAsiaTheme="majorEastAsia" w:cstheme="majorBidi"/>
                <w:bCs/>
                <w:color w:val="2860A4"/>
              </w:rPr>
              <w:t>max. 500 Zeichen</w:t>
            </w:r>
            <w:r>
              <w:rPr>
                <w:rFonts w:eastAsiaTheme="majorEastAsia" w:cstheme="majorBidi"/>
                <w:bCs/>
                <w:color w:val="2860A4"/>
              </w:rPr>
              <w:t>)</w:t>
            </w:r>
          </w:p>
          <w:p w:rsidR="00E721A5" w:rsidRDefault="00E721A5" w:rsidP="00815C99"/>
        </w:tc>
        <w:tc>
          <w:tcPr>
            <w:tcW w:w="6836" w:type="dxa"/>
          </w:tcPr>
          <w:p w:rsidR="00D1608D" w:rsidRPr="00174C64" w:rsidRDefault="004E6D6C" w:rsidP="00DE51D6">
            <w:r w:rsidRPr="00174C64">
              <w:fldChar w:fldCharType="begin">
                <w:ffData>
                  <w:name w:val="Text4"/>
                  <w:enabled/>
                  <w:calcOnExit w:val="0"/>
                  <w:textInput>
                    <w:default w:val="Bitte geben Sie hier Ihren Text ein"/>
                    <w:maxLength w:val="700"/>
                  </w:textInput>
                </w:ffData>
              </w:fldChar>
            </w:r>
            <w:bookmarkStart w:id="3" w:name="Text4"/>
            <w:r w:rsidRPr="00174C64">
              <w:instrText xml:space="preserve"> FORMTEXT </w:instrText>
            </w:r>
            <w:r w:rsidRPr="00174C64">
              <w:fldChar w:fldCharType="separate"/>
            </w:r>
            <w:r w:rsidRPr="00174C64">
              <w:rPr>
                <w:noProof/>
              </w:rPr>
              <w:t>Bitte geben Sie hier Ihren Text ein</w:t>
            </w:r>
            <w:r w:rsidRPr="00174C64">
              <w:fldChar w:fldCharType="end"/>
            </w:r>
            <w:bookmarkEnd w:id="3"/>
          </w:p>
        </w:tc>
      </w:tr>
      <w:tr w:rsidR="00815C99" w:rsidTr="00FC0E6B">
        <w:trPr>
          <w:cantSplit/>
          <w:trHeight w:val="5372"/>
        </w:trPr>
        <w:tc>
          <w:tcPr>
            <w:tcW w:w="2376" w:type="dxa"/>
          </w:tcPr>
          <w:p w:rsidR="00815C99" w:rsidRPr="00D4664F" w:rsidRDefault="00815C99" w:rsidP="0037711F">
            <w:pPr>
              <w:rPr>
                <w:rFonts w:eastAsiaTheme="majorEastAsia" w:cstheme="majorBidi"/>
                <w:bCs/>
                <w:color w:val="2860A4"/>
              </w:rPr>
            </w:pPr>
            <w:r w:rsidRPr="00D4664F">
              <w:rPr>
                <w:rFonts w:eastAsiaTheme="majorEastAsia" w:cstheme="majorBidi"/>
                <w:bCs/>
                <w:color w:val="2860A4"/>
              </w:rPr>
              <w:t>Transnationale</w:t>
            </w:r>
            <w:r w:rsidR="0037711F" w:rsidRPr="00D4664F">
              <w:rPr>
                <w:rFonts w:eastAsiaTheme="majorEastAsia" w:cstheme="majorBidi"/>
                <w:bCs/>
                <w:color w:val="2860A4"/>
              </w:rPr>
              <w:t>r</w:t>
            </w:r>
            <w:r w:rsidRPr="00D4664F">
              <w:rPr>
                <w:rFonts w:eastAsiaTheme="majorEastAsia" w:cstheme="majorBidi"/>
                <w:bCs/>
                <w:color w:val="2860A4"/>
              </w:rPr>
              <w:t xml:space="preserve"> Meh</w:t>
            </w:r>
            <w:r w:rsidRPr="00D4664F">
              <w:rPr>
                <w:rFonts w:eastAsiaTheme="majorEastAsia" w:cstheme="majorBidi"/>
                <w:bCs/>
                <w:color w:val="2860A4"/>
              </w:rPr>
              <w:t>r</w:t>
            </w:r>
            <w:r w:rsidRPr="00D4664F">
              <w:rPr>
                <w:rFonts w:eastAsiaTheme="majorEastAsia" w:cstheme="majorBidi"/>
                <w:bCs/>
                <w:color w:val="2860A4"/>
              </w:rPr>
              <w:t>wert und transnationale Dimension</w:t>
            </w:r>
          </w:p>
          <w:p w:rsidR="00E721A5" w:rsidRDefault="00E721A5" w:rsidP="0037711F"/>
          <w:p w:rsidR="00E721A5" w:rsidRPr="00E721A5" w:rsidRDefault="00D4664F" w:rsidP="00E721A5">
            <w:pPr>
              <w:rPr>
                <w:rFonts w:eastAsiaTheme="majorEastAsia" w:cstheme="majorBidi"/>
                <w:bCs/>
                <w:color w:val="2860A4"/>
              </w:rPr>
            </w:pPr>
            <w:r>
              <w:rPr>
                <w:rFonts w:eastAsiaTheme="majorEastAsia" w:cstheme="majorBidi"/>
                <w:bCs/>
                <w:color w:val="2860A4"/>
              </w:rPr>
              <w:t xml:space="preserve">(max. </w:t>
            </w:r>
            <w:r w:rsidR="00E721A5">
              <w:rPr>
                <w:rFonts w:eastAsiaTheme="majorEastAsia" w:cstheme="majorBidi"/>
                <w:bCs/>
                <w:color w:val="2860A4"/>
              </w:rPr>
              <w:t>1.0</w:t>
            </w:r>
            <w:r w:rsidR="00E721A5" w:rsidRPr="00E721A5">
              <w:rPr>
                <w:rFonts w:eastAsiaTheme="majorEastAsia" w:cstheme="majorBidi"/>
                <w:bCs/>
                <w:color w:val="2860A4"/>
              </w:rPr>
              <w:t>00 Zeichen</w:t>
            </w:r>
            <w:r>
              <w:rPr>
                <w:rFonts w:eastAsiaTheme="majorEastAsia" w:cstheme="majorBidi"/>
                <w:bCs/>
                <w:color w:val="2860A4"/>
              </w:rPr>
              <w:t>)</w:t>
            </w:r>
          </w:p>
          <w:p w:rsidR="00E721A5" w:rsidRDefault="00E721A5" w:rsidP="0037711F"/>
        </w:tc>
        <w:tc>
          <w:tcPr>
            <w:tcW w:w="6836" w:type="dxa"/>
          </w:tcPr>
          <w:p w:rsidR="00D1608D" w:rsidRPr="00174C64" w:rsidRDefault="004E6D6C" w:rsidP="00A05E87">
            <w:r w:rsidRPr="00174C64">
              <w:fldChar w:fldCharType="begin">
                <w:ffData>
                  <w:name w:val="Text5"/>
                  <w:enabled/>
                  <w:calcOnExit w:val="0"/>
                  <w:textInput>
                    <w:default w:val="Bitte geben Sie hier Ihren Text ein"/>
                    <w:maxLength w:val="1200"/>
                  </w:textInput>
                </w:ffData>
              </w:fldChar>
            </w:r>
            <w:bookmarkStart w:id="4" w:name="Text5"/>
            <w:r w:rsidRPr="00174C64">
              <w:instrText xml:space="preserve"> FORMTEXT </w:instrText>
            </w:r>
            <w:r w:rsidRPr="00174C64">
              <w:fldChar w:fldCharType="separate"/>
            </w:r>
            <w:r w:rsidRPr="00174C64">
              <w:rPr>
                <w:noProof/>
              </w:rPr>
              <w:t>Bitte geben Sie hier Ihren Text ein</w:t>
            </w:r>
            <w:r w:rsidRPr="00174C64">
              <w:fldChar w:fldCharType="end"/>
            </w:r>
            <w:bookmarkEnd w:id="4"/>
          </w:p>
        </w:tc>
      </w:tr>
      <w:tr w:rsidR="00815C99" w:rsidTr="00FC0E6B">
        <w:trPr>
          <w:cantSplit/>
          <w:trHeight w:val="7367"/>
        </w:trPr>
        <w:tc>
          <w:tcPr>
            <w:tcW w:w="2376" w:type="dxa"/>
            <w:shd w:val="clear" w:color="auto" w:fill="D9D9D9" w:themeFill="background1" w:themeFillShade="D9"/>
          </w:tcPr>
          <w:p w:rsidR="00FA7D88" w:rsidRPr="00834B15" w:rsidRDefault="00815C99" w:rsidP="00815C99">
            <w:pPr>
              <w:rPr>
                <w:rFonts w:eastAsiaTheme="majorEastAsia" w:cstheme="majorBidi"/>
                <w:bCs/>
                <w:color w:val="2860A4"/>
                <w:sz w:val="20"/>
              </w:rPr>
            </w:pPr>
            <w:r w:rsidRPr="00834B15">
              <w:rPr>
                <w:rFonts w:eastAsiaTheme="majorEastAsia" w:cstheme="majorBidi"/>
                <w:bCs/>
                <w:color w:val="2860A4"/>
                <w:sz w:val="20"/>
              </w:rPr>
              <w:t>Kulturspezifische Pr</w:t>
            </w:r>
            <w:r w:rsidRPr="00834B15">
              <w:rPr>
                <w:rFonts w:eastAsiaTheme="majorEastAsia" w:cstheme="majorBidi"/>
                <w:bCs/>
                <w:color w:val="2860A4"/>
                <w:sz w:val="20"/>
              </w:rPr>
              <w:t>o</w:t>
            </w:r>
            <w:r w:rsidRPr="00834B15">
              <w:rPr>
                <w:rFonts w:eastAsiaTheme="majorEastAsia" w:cstheme="majorBidi"/>
                <w:bCs/>
                <w:color w:val="2860A4"/>
                <w:sz w:val="20"/>
              </w:rPr>
              <w:t xml:space="preserve">grammziele (Wählen Sie max. </w:t>
            </w:r>
            <w:r w:rsidR="00B50A74">
              <w:rPr>
                <w:rFonts w:eastAsiaTheme="majorEastAsia" w:cstheme="majorBidi"/>
                <w:bCs/>
                <w:color w:val="2860A4"/>
                <w:sz w:val="20"/>
              </w:rPr>
              <w:t>zwei</w:t>
            </w:r>
            <w:r w:rsidR="00B50A74" w:rsidRPr="00834B15">
              <w:rPr>
                <w:rFonts w:eastAsiaTheme="majorEastAsia" w:cstheme="majorBidi"/>
                <w:bCs/>
                <w:color w:val="2860A4"/>
                <w:sz w:val="20"/>
              </w:rPr>
              <w:t xml:space="preserve"> </w:t>
            </w:r>
            <w:r w:rsidRPr="00834B15">
              <w:rPr>
                <w:rFonts w:eastAsiaTheme="majorEastAsia" w:cstheme="majorBidi"/>
                <w:bCs/>
                <w:color w:val="2860A4"/>
                <w:sz w:val="20"/>
              </w:rPr>
              <w:t>aus):</w:t>
            </w:r>
          </w:p>
          <w:p w:rsidR="00815C99" w:rsidRDefault="00482EF0" w:rsidP="00FC7A12">
            <w:pPr>
              <w:rPr>
                <w:rFonts w:eastAsiaTheme="majorEastAsia" w:cstheme="majorBidi"/>
                <w:bCs/>
                <w:color w:val="2860A4"/>
                <w:sz w:val="20"/>
              </w:rPr>
            </w:pPr>
            <w:sdt>
              <w:sdtPr>
                <w:rPr>
                  <w:rFonts w:ascii="MS Gothic" w:eastAsia="MS Gothic" w:hAnsi="MS Gothic" w:cstheme="majorBidi"/>
                  <w:bCs/>
                  <w:color w:val="2860A4"/>
                  <w:sz w:val="20"/>
                </w:rPr>
                <w:id w:val="1127826036"/>
                <w14:checkbox>
                  <w14:checked w14:val="0"/>
                  <w14:checkedState w14:val="2612" w14:font="MS Gothic"/>
                  <w14:uncheckedState w14:val="2610" w14:font="MS Gothic"/>
                </w14:checkbox>
              </w:sdtPr>
              <w:sdtEndPr/>
              <w:sdtContent>
                <w:r w:rsidR="000B3751">
                  <w:rPr>
                    <w:rFonts w:ascii="MS Gothic" w:eastAsia="MS Gothic" w:hAnsi="MS Gothic" w:cstheme="majorBidi" w:hint="eastAsia"/>
                    <w:bCs/>
                    <w:color w:val="2860A4"/>
                    <w:sz w:val="20"/>
                  </w:rPr>
                  <w:t>☐</w:t>
                </w:r>
              </w:sdtContent>
            </w:sdt>
            <w:r w:rsidR="00FC7A12">
              <w:rPr>
                <w:rFonts w:ascii="MS Gothic" w:eastAsia="MS Gothic" w:hAnsi="MS Gothic" w:cstheme="majorBidi"/>
                <w:bCs/>
                <w:color w:val="2860A4"/>
                <w:sz w:val="20"/>
              </w:rPr>
              <w:t xml:space="preserve"> </w:t>
            </w:r>
            <w:r w:rsidR="00815C99" w:rsidRPr="00FC7A12">
              <w:rPr>
                <w:rFonts w:eastAsiaTheme="majorEastAsia" w:cstheme="majorBidi"/>
                <w:bCs/>
                <w:color w:val="2860A4"/>
                <w:sz w:val="20"/>
              </w:rPr>
              <w:t>Transformation</w:t>
            </w:r>
            <w:r w:rsidR="00B50A74">
              <w:rPr>
                <w:rFonts w:eastAsiaTheme="majorEastAsia" w:cstheme="majorBidi"/>
                <w:bCs/>
                <w:color w:val="2860A4"/>
                <w:sz w:val="20"/>
              </w:rPr>
              <w:t xml:space="preserve"> von</w:t>
            </w:r>
            <w:r w:rsidR="00815C99" w:rsidRPr="00FC7A12">
              <w:rPr>
                <w:rFonts w:eastAsiaTheme="majorEastAsia" w:cstheme="majorBidi"/>
                <w:bCs/>
                <w:color w:val="2860A4"/>
                <w:sz w:val="20"/>
              </w:rPr>
              <w:t xml:space="preserve"> Berufsfelder</w:t>
            </w:r>
            <w:r w:rsidR="00B50A74">
              <w:rPr>
                <w:rFonts w:eastAsiaTheme="majorEastAsia" w:cstheme="majorBidi"/>
                <w:bCs/>
                <w:color w:val="2860A4"/>
                <w:sz w:val="20"/>
              </w:rPr>
              <w:t>n</w:t>
            </w:r>
            <w:r w:rsidR="00815C99" w:rsidRPr="00FC7A12">
              <w:rPr>
                <w:rFonts w:eastAsiaTheme="majorEastAsia" w:cstheme="majorBidi"/>
                <w:bCs/>
                <w:color w:val="2860A4"/>
                <w:sz w:val="20"/>
              </w:rPr>
              <w:t xml:space="preserve"> auf dem Land</w:t>
            </w:r>
          </w:p>
          <w:p w:rsidR="00FC7A12" w:rsidRPr="00FC7A12" w:rsidRDefault="00FC7A12" w:rsidP="00FC7A12">
            <w:pPr>
              <w:rPr>
                <w:rFonts w:eastAsiaTheme="majorEastAsia" w:cstheme="majorBidi"/>
                <w:bCs/>
                <w:color w:val="2860A4"/>
                <w:sz w:val="20"/>
              </w:rPr>
            </w:pPr>
          </w:p>
          <w:p w:rsidR="00815C99" w:rsidRDefault="00482EF0" w:rsidP="00FC7A12">
            <w:pPr>
              <w:rPr>
                <w:rFonts w:eastAsiaTheme="majorEastAsia" w:cstheme="majorBidi"/>
                <w:bCs/>
                <w:color w:val="2860A4"/>
                <w:sz w:val="20"/>
              </w:rPr>
            </w:pPr>
            <w:sdt>
              <w:sdtPr>
                <w:rPr>
                  <w:rFonts w:eastAsiaTheme="majorEastAsia" w:cstheme="majorBidi"/>
                  <w:bCs/>
                  <w:color w:val="2860A4"/>
                  <w:sz w:val="20"/>
                </w:rPr>
                <w:id w:val="-448859105"/>
                <w14:checkbox>
                  <w14:checked w14:val="0"/>
                  <w14:checkedState w14:val="2612" w14:font="MS Gothic"/>
                  <w14:uncheckedState w14:val="2610" w14:font="MS Gothic"/>
                </w14:checkbox>
              </w:sdtPr>
              <w:sdtEndPr/>
              <w:sdtContent>
                <w:r w:rsidR="00FC7A12">
                  <w:rPr>
                    <w:rFonts w:ascii="MS Gothic" w:eastAsia="MS Gothic" w:hAnsi="MS Gothic" w:cstheme="majorBidi" w:hint="eastAsia"/>
                    <w:bCs/>
                    <w:color w:val="2860A4"/>
                    <w:sz w:val="20"/>
                  </w:rPr>
                  <w:t>☐</w:t>
                </w:r>
              </w:sdtContent>
            </w:sdt>
            <w:r w:rsidR="00FC7A12">
              <w:rPr>
                <w:rFonts w:eastAsiaTheme="majorEastAsia" w:cstheme="majorBidi"/>
                <w:bCs/>
                <w:color w:val="2860A4"/>
                <w:sz w:val="20"/>
              </w:rPr>
              <w:t xml:space="preserve"> </w:t>
            </w:r>
            <w:r w:rsidR="00815C99" w:rsidRPr="00FC7A12">
              <w:rPr>
                <w:rFonts w:eastAsiaTheme="majorEastAsia" w:cstheme="majorBidi"/>
                <w:bCs/>
                <w:color w:val="2860A4"/>
                <w:sz w:val="20"/>
              </w:rPr>
              <w:t>Kulturelle Auseina</w:t>
            </w:r>
            <w:r w:rsidR="00815C99" w:rsidRPr="00FC7A12">
              <w:rPr>
                <w:rFonts w:eastAsiaTheme="majorEastAsia" w:cstheme="majorBidi"/>
                <w:bCs/>
                <w:color w:val="2860A4"/>
                <w:sz w:val="20"/>
              </w:rPr>
              <w:t>n</w:t>
            </w:r>
            <w:r w:rsidR="00815C99" w:rsidRPr="00FC7A12">
              <w:rPr>
                <w:rFonts w:eastAsiaTheme="majorEastAsia" w:cstheme="majorBidi"/>
                <w:bCs/>
                <w:color w:val="2860A4"/>
                <w:sz w:val="20"/>
              </w:rPr>
              <w:t>dersetzung mit der glob</w:t>
            </w:r>
            <w:r w:rsidR="00815C99" w:rsidRPr="00FC7A12">
              <w:rPr>
                <w:rFonts w:eastAsiaTheme="majorEastAsia" w:cstheme="majorBidi"/>
                <w:bCs/>
                <w:color w:val="2860A4"/>
                <w:sz w:val="20"/>
              </w:rPr>
              <w:t>a</w:t>
            </w:r>
            <w:r w:rsidR="00815C99" w:rsidRPr="00FC7A12">
              <w:rPr>
                <w:rFonts w:eastAsiaTheme="majorEastAsia" w:cstheme="majorBidi"/>
                <w:bCs/>
                <w:color w:val="2860A4"/>
                <w:sz w:val="20"/>
              </w:rPr>
              <w:t>len Welt im ländlichen Kontext</w:t>
            </w:r>
          </w:p>
          <w:p w:rsidR="00FC7A12" w:rsidRPr="00FC7A12" w:rsidRDefault="00FC7A12" w:rsidP="00FC7A12">
            <w:pPr>
              <w:rPr>
                <w:rFonts w:eastAsiaTheme="majorEastAsia" w:cstheme="majorBidi"/>
                <w:bCs/>
                <w:color w:val="2860A4"/>
                <w:sz w:val="20"/>
              </w:rPr>
            </w:pPr>
          </w:p>
          <w:p w:rsidR="00815C99" w:rsidRDefault="00482EF0" w:rsidP="00FC7A12">
            <w:pPr>
              <w:rPr>
                <w:rFonts w:eastAsiaTheme="majorEastAsia" w:cstheme="majorBidi"/>
                <w:bCs/>
                <w:color w:val="2860A4"/>
                <w:sz w:val="20"/>
              </w:rPr>
            </w:pPr>
            <w:sdt>
              <w:sdtPr>
                <w:rPr>
                  <w:rFonts w:eastAsiaTheme="majorEastAsia" w:cstheme="majorBidi"/>
                  <w:bCs/>
                  <w:color w:val="2860A4"/>
                  <w:sz w:val="20"/>
                </w:rPr>
                <w:id w:val="1410812202"/>
                <w14:checkbox>
                  <w14:checked w14:val="0"/>
                  <w14:checkedState w14:val="2612" w14:font="MS Gothic"/>
                  <w14:uncheckedState w14:val="2610" w14:font="MS Gothic"/>
                </w14:checkbox>
              </w:sdtPr>
              <w:sdtEndPr/>
              <w:sdtContent>
                <w:r w:rsidR="000B3751">
                  <w:rPr>
                    <w:rFonts w:ascii="MS Gothic" w:eastAsia="MS Gothic" w:hAnsi="MS Gothic" w:cstheme="majorBidi" w:hint="eastAsia"/>
                    <w:bCs/>
                    <w:color w:val="2860A4"/>
                    <w:sz w:val="20"/>
                  </w:rPr>
                  <w:t>☐</w:t>
                </w:r>
              </w:sdtContent>
            </w:sdt>
            <w:r w:rsidR="00FC7A12">
              <w:rPr>
                <w:rFonts w:eastAsiaTheme="majorEastAsia" w:cstheme="majorBidi"/>
                <w:bCs/>
                <w:color w:val="2860A4"/>
                <w:sz w:val="20"/>
              </w:rPr>
              <w:t xml:space="preserve"> </w:t>
            </w:r>
            <w:r w:rsidR="00815C99" w:rsidRPr="00FC7A12">
              <w:rPr>
                <w:rFonts w:eastAsiaTheme="majorEastAsia" w:cstheme="majorBidi"/>
                <w:bCs/>
                <w:color w:val="2860A4"/>
                <w:sz w:val="20"/>
              </w:rPr>
              <w:t>Soziale kreative Inn</w:t>
            </w:r>
            <w:r w:rsidR="00815C99" w:rsidRPr="00FC7A12">
              <w:rPr>
                <w:rFonts w:eastAsiaTheme="majorEastAsia" w:cstheme="majorBidi"/>
                <w:bCs/>
                <w:color w:val="2860A4"/>
                <w:sz w:val="20"/>
              </w:rPr>
              <w:t>o</w:t>
            </w:r>
            <w:r w:rsidR="00815C99" w:rsidRPr="00FC7A12">
              <w:rPr>
                <w:rFonts w:eastAsiaTheme="majorEastAsia" w:cstheme="majorBidi"/>
                <w:bCs/>
                <w:color w:val="2860A4"/>
                <w:sz w:val="20"/>
              </w:rPr>
              <w:t>vation in den ländlichen Regionen</w:t>
            </w:r>
          </w:p>
          <w:p w:rsidR="00FC7A12" w:rsidRPr="00FC7A12" w:rsidRDefault="00FC7A12" w:rsidP="00FC7A12">
            <w:pPr>
              <w:rPr>
                <w:rFonts w:eastAsiaTheme="majorEastAsia" w:cstheme="majorBidi"/>
                <w:bCs/>
                <w:color w:val="2860A4"/>
                <w:sz w:val="20"/>
              </w:rPr>
            </w:pPr>
          </w:p>
          <w:p w:rsidR="00815C99" w:rsidRDefault="00482EF0" w:rsidP="00FC7A12">
            <w:pPr>
              <w:rPr>
                <w:rFonts w:eastAsiaTheme="majorEastAsia" w:cstheme="majorBidi"/>
                <w:bCs/>
                <w:color w:val="2860A4"/>
                <w:sz w:val="20"/>
              </w:rPr>
            </w:pPr>
            <w:sdt>
              <w:sdtPr>
                <w:rPr>
                  <w:rFonts w:eastAsiaTheme="majorEastAsia" w:cstheme="majorBidi"/>
                  <w:bCs/>
                  <w:color w:val="2860A4"/>
                  <w:sz w:val="20"/>
                </w:rPr>
                <w:id w:val="-1451467456"/>
                <w14:checkbox>
                  <w14:checked w14:val="0"/>
                  <w14:checkedState w14:val="2612" w14:font="MS Gothic"/>
                  <w14:uncheckedState w14:val="2610" w14:font="MS Gothic"/>
                </w14:checkbox>
              </w:sdtPr>
              <w:sdtEndPr/>
              <w:sdtContent>
                <w:r w:rsidR="00FC7A12">
                  <w:rPr>
                    <w:rFonts w:ascii="MS Gothic" w:eastAsia="MS Gothic" w:hAnsi="MS Gothic" w:cstheme="majorBidi" w:hint="eastAsia"/>
                    <w:bCs/>
                    <w:color w:val="2860A4"/>
                    <w:sz w:val="20"/>
                  </w:rPr>
                  <w:t>☐</w:t>
                </w:r>
              </w:sdtContent>
            </w:sdt>
            <w:r w:rsidR="00FC7A12">
              <w:rPr>
                <w:rFonts w:eastAsiaTheme="majorEastAsia" w:cstheme="majorBidi"/>
                <w:bCs/>
                <w:color w:val="2860A4"/>
                <w:sz w:val="20"/>
              </w:rPr>
              <w:t xml:space="preserve"> </w:t>
            </w:r>
            <w:r w:rsidR="0065754D" w:rsidRPr="00FC7A12">
              <w:rPr>
                <w:rFonts w:eastAsiaTheme="majorEastAsia" w:cstheme="majorBidi"/>
                <w:bCs/>
                <w:color w:val="2860A4"/>
                <w:sz w:val="20"/>
              </w:rPr>
              <w:t>Multimediale und künstlerische Transform</w:t>
            </w:r>
            <w:r w:rsidR="0065754D" w:rsidRPr="00FC7A12">
              <w:rPr>
                <w:rFonts w:eastAsiaTheme="majorEastAsia" w:cstheme="majorBidi"/>
                <w:bCs/>
                <w:color w:val="2860A4"/>
                <w:sz w:val="20"/>
              </w:rPr>
              <w:t>a</w:t>
            </w:r>
            <w:r w:rsidR="0065754D" w:rsidRPr="00FC7A12">
              <w:rPr>
                <w:rFonts w:eastAsiaTheme="majorEastAsia" w:cstheme="majorBidi"/>
                <w:bCs/>
                <w:color w:val="2860A4"/>
                <w:sz w:val="20"/>
              </w:rPr>
              <w:t>tion der Wahrnehmung des ländlichen Raums</w:t>
            </w:r>
          </w:p>
          <w:p w:rsidR="00FC7A12" w:rsidRPr="00FC7A12" w:rsidRDefault="00FC7A12" w:rsidP="00FC7A12">
            <w:pPr>
              <w:rPr>
                <w:rFonts w:eastAsiaTheme="majorEastAsia" w:cstheme="majorBidi"/>
                <w:bCs/>
                <w:color w:val="2860A4"/>
                <w:sz w:val="20"/>
              </w:rPr>
            </w:pPr>
          </w:p>
          <w:p w:rsidR="0065754D" w:rsidRPr="00FC7A12" w:rsidRDefault="00482EF0" w:rsidP="00FC7A12">
            <w:pPr>
              <w:rPr>
                <w:rFonts w:eastAsiaTheme="majorEastAsia" w:cstheme="majorBidi"/>
                <w:bCs/>
                <w:color w:val="2860A4"/>
                <w:sz w:val="20"/>
              </w:rPr>
            </w:pPr>
            <w:sdt>
              <w:sdtPr>
                <w:rPr>
                  <w:rFonts w:eastAsiaTheme="majorEastAsia" w:cstheme="majorBidi"/>
                  <w:bCs/>
                  <w:color w:val="2860A4"/>
                  <w:sz w:val="20"/>
                </w:rPr>
                <w:id w:val="1589197297"/>
                <w14:checkbox>
                  <w14:checked w14:val="0"/>
                  <w14:checkedState w14:val="2612" w14:font="MS Gothic"/>
                  <w14:uncheckedState w14:val="2610" w14:font="MS Gothic"/>
                </w14:checkbox>
              </w:sdtPr>
              <w:sdtEndPr/>
              <w:sdtContent>
                <w:r w:rsidR="00FC7A12">
                  <w:rPr>
                    <w:rFonts w:ascii="MS Gothic" w:eastAsia="MS Gothic" w:hAnsi="MS Gothic" w:cstheme="majorBidi" w:hint="eastAsia"/>
                    <w:bCs/>
                    <w:color w:val="2860A4"/>
                    <w:sz w:val="20"/>
                  </w:rPr>
                  <w:t>☐</w:t>
                </w:r>
              </w:sdtContent>
            </w:sdt>
            <w:r w:rsidR="00FC7A12">
              <w:rPr>
                <w:rFonts w:eastAsiaTheme="majorEastAsia" w:cstheme="majorBidi"/>
                <w:bCs/>
                <w:color w:val="2860A4"/>
                <w:sz w:val="20"/>
              </w:rPr>
              <w:t xml:space="preserve"> </w:t>
            </w:r>
            <w:r w:rsidR="0065754D" w:rsidRPr="00FC7A12">
              <w:rPr>
                <w:rFonts w:eastAsiaTheme="majorEastAsia" w:cstheme="majorBidi"/>
                <w:bCs/>
                <w:color w:val="2860A4"/>
                <w:sz w:val="20"/>
              </w:rPr>
              <w:t>Andere Ziele zur pos</w:t>
            </w:r>
            <w:r w:rsidR="0065754D" w:rsidRPr="00FC7A12">
              <w:rPr>
                <w:rFonts w:eastAsiaTheme="majorEastAsia" w:cstheme="majorBidi"/>
                <w:bCs/>
                <w:color w:val="2860A4"/>
                <w:sz w:val="20"/>
              </w:rPr>
              <w:t>i</w:t>
            </w:r>
            <w:r w:rsidR="0065754D" w:rsidRPr="00FC7A12">
              <w:rPr>
                <w:rFonts w:eastAsiaTheme="majorEastAsia" w:cstheme="majorBidi"/>
                <w:bCs/>
                <w:color w:val="2860A4"/>
                <w:sz w:val="20"/>
              </w:rPr>
              <w:t>tiven Veränderung auf dem Land mit Kunst und Kultur</w:t>
            </w:r>
          </w:p>
          <w:p w:rsidR="00E721A5" w:rsidRPr="00834B15" w:rsidRDefault="00FA7D88" w:rsidP="00834B15">
            <w:pPr>
              <w:rPr>
                <w:sz w:val="20"/>
                <w:szCs w:val="20"/>
              </w:rPr>
            </w:pPr>
            <w:r w:rsidRPr="00834B15">
              <w:rPr>
                <w:rFonts w:eastAsiaTheme="majorEastAsia" w:cstheme="majorBidi"/>
                <w:bCs/>
                <w:color w:val="2860A4"/>
                <w:sz w:val="20"/>
                <w:szCs w:val="20"/>
              </w:rPr>
              <w:t>(</w:t>
            </w:r>
            <w:r w:rsidR="00E721A5" w:rsidRPr="00834B15">
              <w:rPr>
                <w:rFonts w:eastAsiaTheme="majorEastAsia" w:cstheme="majorBidi"/>
                <w:bCs/>
                <w:color w:val="2860A4"/>
                <w:sz w:val="20"/>
                <w:szCs w:val="20"/>
              </w:rPr>
              <w:t>insgesamt max. 1.000 Zeichen</w:t>
            </w:r>
            <w:r w:rsidR="00834B15" w:rsidRPr="00834B15">
              <w:rPr>
                <w:rFonts w:eastAsiaTheme="majorEastAsia" w:cstheme="majorBidi"/>
                <w:bCs/>
                <w:color w:val="2860A4"/>
                <w:sz w:val="20"/>
                <w:szCs w:val="20"/>
              </w:rPr>
              <w:t>)</w:t>
            </w:r>
          </w:p>
        </w:tc>
        <w:tc>
          <w:tcPr>
            <w:tcW w:w="6836" w:type="dxa"/>
            <w:shd w:val="clear" w:color="auto" w:fill="D9D9D9" w:themeFill="background1" w:themeFillShade="D9"/>
          </w:tcPr>
          <w:p w:rsidR="00D1608D" w:rsidRPr="00174C64" w:rsidRDefault="004E6D6C" w:rsidP="00A05E87">
            <w:r w:rsidRPr="00174C64">
              <w:fldChar w:fldCharType="begin">
                <w:ffData>
                  <w:name w:val="Text6"/>
                  <w:enabled/>
                  <w:calcOnExit w:val="0"/>
                  <w:textInput>
                    <w:default w:val="Bitte geben Sie hier Ihren Text ein"/>
                    <w:maxLength w:val="1200"/>
                  </w:textInput>
                </w:ffData>
              </w:fldChar>
            </w:r>
            <w:bookmarkStart w:id="5" w:name="Text6"/>
            <w:r w:rsidRPr="00174C64">
              <w:instrText xml:space="preserve"> FORMTEXT </w:instrText>
            </w:r>
            <w:r w:rsidRPr="00174C64">
              <w:fldChar w:fldCharType="separate"/>
            </w:r>
            <w:r w:rsidRPr="00174C64">
              <w:rPr>
                <w:noProof/>
              </w:rPr>
              <w:t>Bitte geben Sie hier Ihren Text ein</w:t>
            </w:r>
            <w:r w:rsidRPr="00174C64">
              <w:fldChar w:fldCharType="end"/>
            </w:r>
            <w:bookmarkEnd w:id="5"/>
          </w:p>
        </w:tc>
      </w:tr>
    </w:tbl>
    <w:p w:rsidR="00DE3940" w:rsidRDefault="00DE3940" w:rsidP="00DE3940">
      <w:pPr>
        <w:pStyle w:val="berschrift2"/>
      </w:pPr>
      <w:r>
        <w:br w:type="page"/>
      </w:r>
    </w:p>
    <w:p w:rsidR="00DE3940" w:rsidRPr="00DE3940" w:rsidRDefault="002964B6" w:rsidP="0067003B">
      <w:pPr>
        <w:pStyle w:val="berschrift2"/>
        <w:numPr>
          <w:ilvl w:val="0"/>
          <w:numId w:val="3"/>
        </w:numPr>
      </w:pPr>
      <w:r w:rsidRPr="00652C85">
        <w:rPr>
          <w:sz w:val="28"/>
        </w:rPr>
        <w:t>Arbeitsprogramm</w:t>
      </w:r>
    </w:p>
    <w:p w:rsidR="00FA7D88" w:rsidRDefault="00FA7D88" w:rsidP="002964B6">
      <w:pPr>
        <w:pStyle w:val="berschrift3"/>
        <w:rPr>
          <w:u w:val="none"/>
        </w:rPr>
      </w:pPr>
    </w:p>
    <w:p w:rsidR="002964B6" w:rsidRPr="000B5A78" w:rsidRDefault="008C634A" w:rsidP="002964B6">
      <w:pPr>
        <w:pStyle w:val="berschrift3"/>
        <w:rPr>
          <w:u w:val="none"/>
        </w:rPr>
      </w:pPr>
      <w:r w:rsidRPr="000B5A78">
        <w:rPr>
          <w:u w:val="none"/>
        </w:rPr>
        <w:t>Darstellung des angestrebten Arbeitsprogrammes und der geplanten Umsetzungsschritte</w:t>
      </w:r>
      <w:r w:rsidR="00B50A74">
        <w:rPr>
          <w:u w:val="none"/>
        </w:rPr>
        <w:t>.</w:t>
      </w:r>
    </w:p>
    <w:p w:rsidR="007D4ADC" w:rsidRDefault="00C453B6" w:rsidP="00C453B6">
      <w:pPr>
        <w:pStyle w:val="berschrift3"/>
        <w:rPr>
          <w:u w:val="none"/>
        </w:rPr>
      </w:pPr>
      <w:r w:rsidRPr="000B5A78">
        <w:rPr>
          <w:u w:val="none"/>
        </w:rPr>
        <w:t>Hinweis: Die dargestellten Aktivitäten sollen die Beilage „Übersicht über Aktivitäten und Kosten“ ergänzen bzw. sollen sich die Kostenpositionen der Aktivitäten in der Beilage wiederfinden</w:t>
      </w:r>
      <w:r w:rsidR="00B50A74">
        <w:rPr>
          <w:u w:val="none"/>
        </w:rPr>
        <w:t>.</w:t>
      </w:r>
      <w:r w:rsidRPr="000B5A78">
        <w:rPr>
          <w:u w:val="none"/>
        </w:rPr>
        <w:t xml:space="preserve"> </w:t>
      </w:r>
    </w:p>
    <w:p w:rsidR="00E721A5" w:rsidRPr="00E721A5" w:rsidRDefault="00E721A5" w:rsidP="00E721A5"/>
    <w:p w:rsidR="0085425E" w:rsidRPr="00FF4A1E" w:rsidRDefault="00A55D01" w:rsidP="0067003B">
      <w:pPr>
        <w:pStyle w:val="berschrift2"/>
        <w:numPr>
          <w:ilvl w:val="1"/>
          <w:numId w:val="4"/>
        </w:numPr>
      </w:pPr>
      <w:r>
        <w:t xml:space="preserve"> </w:t>
      </w:r>
      <w:r w:rsidR="008C634A">
        <w:t xml:space="preserve">Darstellung der </w:t>
      </w:r>
      <w:r w:rsidR="0085425E">
        <w:t>Lokale</w:t>
      </w:r>
      <w:r w:rsidR="00E721A5">
        <w:t>n</w:t>
      </w:r>
      <w:r w:rsidR="0085425E">
        <w:t xml:space="preserve"> Umsetzungsaktivitäten</w:t>
      </w:r>
      <w:r w:rsidR="008C634A">
        <w:t xml:space="preserve"> </w:t>
      </w:r>
      <w:r w:rsidR="008C634A" w:rsidRPr="00FF4A1E">
        <w:t>(inkl</w:t>
      </w:r>
      <w:r w:rsidR="008C634A" w:rsidRPr="00FF4A1E">
        <w:t>u</w:t>
      </w:r>
      <w:r w:rsidR="008C634A" w:rsidRPr="00FF4A1E">
        <w:t>sive lokale Öffentlichkeitsarbeit)</w:t>
      </w:r>
      <w:r w:rsidR="00F1339F">
        <w:tab/>
      </w:r>
      <w:r w:rsidR="00F1339F">
        <w:tab/>
      </w:r>
      <w:r w:rsidR="00F1339F" w:rsidRPr="00652C85">
        <w:rPr>
          <w:color w:val="FFFFFF" w:themeColor="background1"/>
          <w:highlight w:val="black"/>
        </w:rPr>
        <w:t>K1,K2,</w:t>
      </w:r>
      <w:r w:rsidR="00FF468D">
        <w:rPr>
          <w:color w:val="FFFFFF" w:themeColor="background1"/>
          <w:highlight w:val="black"/>
        </w:rPr>
        <w:t>K3,K5,</w:t>
      </w:r>
      <w:r w:rsidR="00F1339F" w:rsidRPr="00652C85">
        <w:rPr>
          <w:color w:val="FFFFFF" w:themeColor="background1"/>
          <w:highlight w:val="black"/>
        </w:rPr>
        <w:t>K6,[K7</w:t>
      </w:r>
      <w:r w:rsidR="00F1339F">
        <w:rPr>
          <w:color w:val="FFFFFF" w:themeColor="background1"/>
          <w:highlight w:val="black"/>
        </w:rPr>
        <w:t>]</w:t>
      </w:r>
    </w:p>
    <w:p w:rsidR="00FF468D" w:rsidRDefault="00FF468D">
      <w:pPr>
        <w:spacing w:after="200" w:line="276" w:lineRule="auto"/>
        <w:jc w:val="left"/>
        <w:rPr>
          <w:rFonts w:eastAsiaTheme="majorEastAsia" w:cstheme="majorBidi"/>
          <w:bCs/>
          <w:color w:val="2860A4"/>
        </w:rPr>
      </w:pPr>
    </w:p>
    <w:p w:rsidR="00964EE9" w:rsidRPr="000B5A78" w:rsidRDefault="00964EE9">
      <w:pPr>
        <w:spacing w:after="200" w:line="276" w:lineRule="auto"/>
        <w:jc w:val="left"/>
        <w:rPr>
          <w:rFonts w:eastAsiaTheme="majorEastAsia" w:cstheme="majorBidi"/>
          <w:bCs/>
          <w:color w:val="2860A4"/>
        </w:rPr>
      </w:pPr>
      <w:r w:rsidRPr="000B5A78">
        <w:rPr>
          <w:rFonts w:eastAsiaTheme="majorEastAsia" w:cstheme="majorBidi"/>
          <w:bCs/>
          <w:color w:val="2860A4"/>
        </w:rPr>
        <w:t>Geplante lokale Umsetzungsaktivitäten</w:t>
      </w:r>
      <w:r w:rsidR="00B50A74">
        <w:rPr>
          <w:rFonts w:eastAsiaTheme="majorEastAsia" w:cstheme="majorBidi"/>
          <w:bCs/>
          <w:color w:val="2860A4"/>
        </w:rPr>
        <w:t>.</w:t>
      </w:r>
      <w:r w:rsidRPr="000B5A78">
        <w:rPr>
          <w:rFonts w:eastAsiaTheme="majorEastAsia" w:cstheme="majorBidi"/>
          <w:bCs/>
          <w:color w:val="2860A4"/>
        </w:rPr>
        <w:t xml:space="preserve"> (max. 1.000 Zeichen)</w:t>
      </w:r>
    </w:p>
    <w:p w:rsidR="00964EE9" w:rsidRPr="00FA7D88" w:rsidRDefault="00FA7D88" w:rsidP="00964EE9">
      <w:pPr>
        <w:rPr>
          <w:rFonts w:eastAsiaTheme="majorEastAsia" w:cstheme="majorBidi"/>
          <w:bCs/>
          <w:color w:val="2860A4"/>
        </w:rPr>
      </w:pPr>
      <w:r w:rsidRPr="00FA7D88">
        <w:rPr>
          <w:rFonts w:eastAsiaTheme="majorEastAsia" w:cstheme="majorBidi"/>
          <w:bCs/>
          <w:color w:val="2860A4"/>
        </w:rPr>
        <w:t xml:space="preserve">Hinweis: </w:t>
      </w:r>
      <w:r w:rsidR="00964EE9" w:rsidRPr="00FA7D88">
        <w:rPr>
          <w:rFonts w:eastAsiaTheme="majorEastAsia" w:cstheme="majorBidi"/>
          <w:bCs/>
          <w:color w:val="2860A4"/>
        </w:rPr>
        <w:t>Lokale Umsetzungsaktivitäten im Bereich Kultur können u. a. Veranstaltungen, Vernetzu</w:t>
      </w:r>
      <w:r w:rsidR="00964EE9" w:rsidRPr="00FA7D88">
        <w:rPr>
          <w:rFonts w:eastAsiaTheme="majorEastAsia" w:cstheme="majorBidi"/>
          <w:bCs/>
          <w:color w:val="2860A4"/>
        </w:rPr>
        <w:t>n</w:t>
      </w:r>
      <w:r w:rsidR="00964EE9" w:rsidRPr="00FA7D88">
        <w:rPr>
          <w:rFonts w:eastAsiaTheme="majorEastAsia" w:cstheme="majorBidi"/>
          <w:bCs/>
          <w:color w:val="2860A4"/>
        </w:rPr>
        <w:t>gen, Strategien</w:t>
      </w:r>
      <w:r w:rsidR="005C001B">
        <w:rPr>
          <w:rFonts w:eastAsiaTheme="majorEastAsia" w:cstheme="majorBidi"/>
          <w:bCs/>
          <w:color w:val="2860A4"/>
        </w:rPr>
        <w:t>, Konzepte</w:t>
      </w:r>
      <w:r w:rsidR="00CB7CCC">
        <w:rPr>
          <w:rFonts w:eastAsiaTheme="majorEastAsia" w:cstheme="majorBidi"/>
          <w:bCs/>
          <w:color w:val="2860A4"/>
        </w:rPr>
        <w:t xml:space="preserve">, </w:t>
      </w:r>
      <w:r w:rsidR="005C001B">
        <w:rPr>
          <w:rFonts w:eastAsiaTheme="majorEastAsia" w:cstheme="majorBidi"/>
          <w:bCs/>
          <w:color w:val="2860A4"/>
        </w:rPr>
        <w:t xml:space="preserve">Studien </w:t>
      </w:r>
      <w:r w:rsidR="00CB7CCC">
        <w:rPr>
          <w:rFonts w:eastAsiaTheme="majorEastAsia" w:cstheme="majorBidi"/>
          <w:bCs/>
          <w:color w:val="2860A4"/>
        </w:rPr>
        <w:t>und</w:t>
      </w:r>
      <w:r w:rsidR="00964EE9" w:rsidRPr="00FA7D88">
        <w:rPr>
          <w:rFonts w:eastAsiaTheme="majorEastAsia" w:cstheme="majorBidi"/>
          <w:bCs/>
          <w:color w:val="2860A4"/>
        </w:rPr>
        <w:t xml:space="preserve"> Vermittlung umfassen.</w:t>
      </w:r>
    </w:p>
    <w:p w:rsidR="00964EE9" w:rsidRDefault="00964EE9">
      <w:pPr>
        <w:spacing w:after="200" w:line="276" w:lineRule="auto"/>
        <w:jc w:val="left"/>
        <w:rPr>
          <w:rFonts w:eastAsiaTheme="majorEastAsia" w:cstheme="majorBidi"/>
          <w:bCs/>
          <w:color w:val="2860A4"/>
          <w:u w:val="single"/>
        </w:rPr>
      </w:pPr>
    </w:p>
    <w:tbl>
      <w:tblPr>
        <w:tblStyle w:val="Tabellenraster"/>
        <w:tblW w:w="0" w:type="auto"/>
        <w:tblLook w:val="04A0" w:firstRow="1" w:lastRow="0" w:firstColumn="1" w:lastColumn="0" w:noHBand="0" w:noVBand="1"/>
      </w:tblPr>
      <w:tblGrid>
        <w:gridCol w:w="9212"/>
      </w:tblGrid>
      <w:tr w:rsidR="000E0F35" w:rsidTr="00C56361">
        <w:trPr>
          <w:trHeight w:val="5670"/>
        </w:trPr>
        <w:tc>
          <w:tcPr>
            <w:tcW w:w="9212" w:type="dxa"/>
          </w:tcPr>
          <w:p w:rsidR="000E0F35" w:rsidRDefault="00CB5B9F" w:rsidP="00CB5B9F">
            <w:r>
              <w:fldChar w:fldCharType="begin">
                <w:ffData>
                  <w:name w:val="Text7"/>
                  <w:enabled/>
                  <w:calcOnExit w:val="0"/>
                  <w:textInput>
                    <w:default w:val="Bitte geben Sie hier Ihren Text ein"/>
                    <w:maxLength w:val="1200"/>
                  </w:textInput>
                </w:ffData>
              </w:fldChar>
            </w:r>
            <w:bookmarkStart w:id="6" w:name="Text7"/>
            <w:r>
              <w:instrText xml:space="preserve"> FORMTEXT </w:instrText>
            </w:r>
            <w:r>
              <w:fldChar w:fldCharType="separate"/>
            </w:r>
            <w:r>
              <w:rPr>
                <w:noProof/>
              </w:rPr>
              <w:t>Bitte geben Sie hier Ihren Text ein</w:t>
            </w:r>
            <w:r>
              <w:fldChar w:fldCharType="end"/>
            </w:r>
            <w:bookmarkEnd w:id="6"/>
          </w:p>
        </w:tc>
      </w:tr>
    </w:tbl>
    <w:p w:rsidR="000E0F35" w:rsidRPr="00964EE9" w:rsidRDefault="000E0F35">
      <w:pPr>
        <w:spacing w:after="200" w:line="276" w:lineRule="auto"/>
        <w:jc w:val="left"/>
        <w:rPr>
          <w:rFonts w:eastAsiaTheme="majorEastAsia" w:cstheme="majorBidi"/>
          <w:bCs/>
          <w:color w:val="2860A4"/>
          <w:u w:val="single"/>
        </w:rPr>
      </w:pPr>
    </w:p>
    <w:tbl>
      <w:tblPr>
        <w:tblStyle w:val="Tabellenraster"/>
        <w:tblW w:w="0" w:type="auto"/>
        <w:tblLook w:val="04A0" w:firstRow="1" w:lastRow="0" w:firstColumn="1" w:lastColumn="0" w:noHBand="0" w:noVBand="1"/>
      </w:tblPr>
      <w:tblGrid>
        <w:gridCol w:w="2376"/>
        <w:gridCol w:w="6836"/>
      </w:tblGrid>
      <w:tr w:rsidR="0065754D" w:rsidTr="00B6103B">
        <w:trPr>
          <w:trHeight w:val="3402"/>
        </w:trPr>
        <w:tc>
          <w:tcPr>
            <w:tcW w:w="2376" w:type="dxa"/>
          </w:tcPr>
          <w:p w:rsidR="0065754D" w:rsidRPr="00FA7D88" w:rsidRDefault="0065754D">
            <w:pPr>
              <w:spacing w:after="200" w:line="276" w:lineRule="auto"/>
              <w:jc w:val="left"/>
              <w:rPr>
                <w:rFonts w:eastAsiaTheme="majorEastAsia" w:cstheme="majorBidi"/>
                <w:bCs/>
                <w:color w:val="2860A4"/>
              </w:rPr>
            </w:pPr>
            <w:r w:rsidRPr="00FA7D88">
              <w:rPr>
                <w:rFonts w:eastAsiaTheme="majorEastAsia" w:cstheme="majorBidi"/>
                <w:bCs/>
                <w:color w:val="2860A4"/>
              </w:rPr>
              <w:t xml:space="preserve">Innovative Elemente des </w:t>
            </w:r>
            <w:r w:rsidR="0015561B" w:rsidRPr="00FA7D88">
              <w:rPr>
                <w:rFonts w:eastAsiaTheme="majorEastAsia" w:cstheme="majorBidi"/>
                <w:bCs/>
                <w:color w:val="2860A4"/>
              </w:rPr>
              <w:t xml:space="preserve">lokalen </w:t>
            </w:r>
            <w:r w:rsidRPr="00FA7D88">
              <w:rPr>
                <w:rFonts w:eastAsiaTheme="majorEastAsia" w:cstheme="majorBidi"/>
                <w:bCs/>
                <w:color w:val="2860A4"/>
              </w:rPr>
              <w:t>Umse</w:t>
            </w:r>
            <w:r w:rsidRPr="00FA7D88">
              <w:rPr>
                <w:rFonts w:eastAsiaTheme="majorEastAsia" w:cstheme="majorBidi"/>
                <w:bCs/>
                <w:color w:val="2860A4"/>
              </w:rPr>
              <w:t>t</w:t>
            </w:r>
            <w:r w:rsidRPr="00FA7D88">
              <w:rPr>
                <w:rFonts w:eastAsiaTheme="majorEastAsia" w:cstheme="majorBidi"/>
                <w:bCs/>
                <w:color w:val="2860A4"/>
              </w:rPr>
              <w:t>zungsplans</w:t>
            </w:r>
          </w:p>
          <w:p w:rsidR="00E721A5" w:rsidRPr="00E721A5" w:rsidRDefault="00FA7D88" w:rsidP="00E721A5">
            <w:pPr>
              <w:rPr>
                <w:rFonts w:eastAsiaTheme="majorEastAsia" w:cstheme="majorBidi"/>
                <w:bCs/>
                <w:color w:val="2860A4"/>
              </w:rPr>
            </w:pPr>
            <w:r>
              <w:rPr>
                <w:rFonts w:eastAsiaTheme="majorEastAsia" w:cstheme="majorBidi"/>
                <w:bCs/>
                <w:color w:val="2860A4"/>
              </w:rPr>
              <w:t>(</w:t>
            </w:r>
            <w:r w:rsidR="00E721A5" w:rsidRPr="00E721A5">
              <w:rPr>
                <w:rFonts w:eastAsiaTheme="majorEastAsia" w:cstheme="majorBidi"/>
                <w:bCs/>
                <w:color w:val="2860A4"/>
              </w:rPr>
              <w:t>max. 500 Zeichen</w:t>
            </w:r>
            <w:r>
              <w:rPr>
                <w:rFonts w:eastAsiaTheme="majorEastAsia" w:cstheme="majorBidi"/>
                <w:bCs/>
                <w:color w:val="2860A4"/>
              </w:rPr>
              <w:t>)</w:t>
            </w:r>
          </w:p>
          <w:p w:rsidR="00E721A5" w:rsidRDefault="00E721A5">
            <w:pPr>
              <w:spacing w:after="200" w:line="276" w:lineRule="auto"/>
              <w:jc w:val="left"/>
            </w:pPr>
          </w:p>
        </w:tc>
        <w:tc>
          <w:tcPr>
            <w:tcW w:w="6836" w:type="dxa"/>
          </w:tcPr>
          <w:p w:rsidR="00D1608D" w:rsidRPr="00174C64" w:rsidRDefault="00CB5B9F">
            <w:pPr>
              <w:spacing w:after="200" w:line="276" w:lineRule="auto"/>
              <w:jc w:val="left"/>
            </w:pPr>
            <w:r w:rsidRPr="00174C64">
              <w:fldChar w:fldCharType="begin">
                <w:ffData>
                  <w:name w:val="Text8"/>
                  <w:enabled/>
                  <w:calcOnExit w:val="0"/>
                  <w:textInput>
                    <w:default w:val="Bitte geben Sie hier Ihren Text ein"/>
                    <w:maxLength w:val="700"/>
                  </w:textInput>
                </w:ffData>
              </w:fldChar>
            </w:r>
            <w:bookmarkStart w:id="7" w:name="Text8"/>
            <w:r w:rsidRPr="00174C64">
              <w:instrText xml:space="preserve"> FORMTEXT </w:instrText>
            </w:r>
            <w:r w:rsidRPr="00174C64">
              <w:fldChar w:fldCharType="separate"/>
            </w:r>
            <w:r w:rsidRPr="00174C64">
              <w:rPr>
                <w:noProof/>
              </w:rPr>
              <w:t>Bitte geben Sie hier Ihren Text ein</w:t>
            </w:r>
            <w:r w:rsidRPr="00174C64">
              <w:fldChar w:fldCharType="end"/>
            </w:r>
            <w:bookmarkEnd w:id="7"/>
          </w:p>
        </w:tc>
      </w:tr>
      <w:tr w:rsidR="0065754D" w:rsidTr="00B6103B">
        <w:trPr>
          <w:trHeight w:val="3402"/>
        </w:trPr>
        <w:tc>
          <w:tcPr>
            <w:tcW w:w="2376" w:type="dxa"/>
          </w:tcPr>
          <w:p w:rsidR="0065754D" w:rsidRPr="00FA7D88" w:rsidRDefault="0065754D">
            <w:pPr>
              <w:spacing w:after="200" w:line="276" w:lineRule="auto"/>
              <w:jc w:val="left"/>
              <w:rPr>
                <w:rFonts w:eastAsiaTheme="majorEastAsia" w:cstheme="majorBidi"/>
                <w:bCs/>
                <w:color w:val="2860A4"/>
              </w:rPr>
            </w:pPr>
            <w:r w:rsidRPr="00FA7D88">
              <w:rPr>
                <w:rFonts w:eastAsiaTheme="majorEastAsia" w:cstheme="majorBidi"/>
                <w:bCs/>
                <w:color w:val="2860A4"/>
              </w:rPr>
              <w:t>Öffentlichkeitsarbeit für lokale Zielgruppen</w:t>
            </w:r>
          </w:p>
          <w:p w:rsidR="00E721A5" w:rsidRPr="00E721A5" w:rsidRDefault="00FA7D88" w:rsidP="00E721A5">
            <w:pPr>
              <w:rPr>
                <w:rFonts w:eastAsiaTheme="majorEastAsia" w:cstheme="majorBidi"/>
                <w:bCs/>
                <w:color w:val="2860A4"/>
              </w:rPr>
            </w:pPr>
            <w:r>
              <w:rPr>
                <w:rFonts w:eastAsiaTheme="majorEastAsia" w:cstheme="majorBidi"/>
                <w:bCs/>
                <w:color w:val="2860A4"/>
              </w:rPr>
              <w:t>(</w:t>
            </w:r>
            <w:r w:rsidR="00E721A5" w:rsidRPr="00E721A5">
              <w:rPr>
                <w:rFonts w:eastAsiaTheme="majorEastAsia" w:cstheme="majorBidi"/>
                <w:bCs/>
                <w:color w:val="2860A4"/>
              </w:rPr>
              <w:t>max. 500 Zeichen</w:t>
            </w:r>
            <w:r>
              <w:rPr>
                <w:rFonts w:eastAsiaTheme="majorEastAsia" w:cstheme="majorBidi"/>
                <w:bCs/>
                <w:color w:val="2860A4"/>
              </w:rPr>
              <w:t>)</w:t>
            </w:r>
          </w:p>
          <w:p w:rsidR="00E721A5" w:rsidRDefault="00E721A5">
            <w:pPr>
              <w:spacing w:after="200" w:line="276" w:lineRule="auto"/>
              <w:jc w:val="left"/>
            </w:pPr>
          </w:p>
        </w:tc>
        <w:tc>
          <w:tcPr>
            <w:tcW w:w="6836" w:type="dxa"/>
          </w:tcPr>
          <w:p w:rsidR="00D1608D" w:rsidRPr="00174C64" w:rsidRDefault="00FC0E6B" w:rsidP="00CB5B9F">
            <w:pPr>
              <w:spacing w:after="200" w:line="276" w:lineRule="auto"/>
              <w:jc w:val="left"/>
            </w:pPr>
            <w:r>
              <w:fldChar w:fldCharType="begin">
                <w:ffData>
                  <w:name w:val="Text9"/>
                  <w:enabled/>
                  <w:calcOnExit w:val="0"/>
                  <w:textInput>
                    <w:default w:val="Bitte geben Sie hier Ihren Text ein"/>
                    <w:maxLength w:val="700"/>
                  </w:textInput>
                </w:ffData>
              </w:fldChar>
            </w:r>
            <w:bookmarkStart w:id="8" w:name="Text9"/>
            <w:r>
              <w:instrText xml:space="preserve"> FORMTEXT </w:instrText>
            </w:r>
            <w:r>
              <w:fldChar w:fldCharType="separate"/>
            </w:r>
            <w:r>
              <w:rPr>
                <w:noProof/>
              </w:rPr>
              <w:t>Bitte geben Sie hier Ihren Text ein</w:t>
            </w:r>
            <w:r>
              <w:fldChar w:fldCharType="end"/>
            </w:r>
            <w:bookmarkEnd w:id="8"/>
          </w:p>
        </w:tc>
      </w:tr>
      <w:tr w:rsidR="0065754D" w:rsidTr="00B6103B">
        <w:trPr>
          <w:trHeight w:val="3402"/>
        </w:trPr>
        <w:tc>
          <w:tcPr>
            <w:tcW w:w="2376" w:type="dxa"/>
          </w:tcPr>
          <w:p w:rsidR="0065754D" w:rsidRPr="00FA7D88" w:rsidRDefault="0065754D">
            <w:pPr>
              <w:spacing w:after="200" w:line="276" w:lineRule="auto"/>
              <w:jc w:val="left"/>
              <w:rPr>
                <w:rFonts w:eastAsiaTheme="majorEastAsia" w:cstheme="majorBidi"/>
                <w:bCs/>
                <w:color w:val="2860A4"/>
              </w:rPr>
            </w:pPr>
            <w:r w:rsidRPr="00FA7D88">
              <w:rPr>
                <w:rFonts w:eastAsiaTheme="majorEastAsia" w:cstheme="majorBidi"/>
                <w:bCs/>
                <w:color w:val="2860A4"/>
              </w:rPr>
              <w:t>Erwartete Wirkungen (Output; Impact) aus den Umsetzungsaktiv</w:t>
            </w:r>
            <w:r w:rsidRPr="00FA7D88">
              <w:rPr>
                <w:rFonts w:eastAsiaTheme="majorEastAsia" w:cstheme="majorBidi"/>
                <w:bCs/>
                <w:color w:val="2860A4"/>
              </w:rPr>
              <w:t>i</w:t>
            </w:r>
            <w:r w:rsidRPr="00FA7D88">
              <w:rPr>
                <w:rFonts w:eastAsiaTheme="majorEastAsia" w:cstheme="majorBidi"/>
                <w:bCs/>
                <w:color w:val="2860A4"/>
              </w:rPr>
              <w:t>täten</w:t>
            </w:r>
            <w:r w:rsidR="0015561B" w:rsidRPr="00FA7D88">
              <w:rPr>
                <w:rFonts w:eastAsiaTheme="majorEastAsia" w:cstheme="majorBidi"/>
                <w:bCs/>
                <w:color w:val="2860A4"/>
              </w:rPr>
              <w:t xml:space="preserve"> auf lokaler Ebene</w:t>
            </w:r>
          </w:p>
          <w:p w:rsidR="00E721A5" w:rsidRPr="00E721A5" w:rsidRDefault="00FA7D88" w:rsidP="00E721A5">
            <w:pPr>
              <w:rPr>
                <w:rFonts w:eastAsiaTheme="majorEastAsia" w:cstheme="majorBidi"/>
                <w:bCs/>
                <w:color w:val="2860A4"/>
              </w:rPr>
            </w:pPr>
            <w:r>
              <w:rPr>
                <w:rFonts w:eastAsiaTheme="majorEastAsia" w:cstheme="majorBidi"/>
                <w:bCs/>
                <w:color w:val="2860A4"/>
              </w:rPr>
              <w:t>(</w:t>
            </w:r>
            <w:r w:rsidR="00E721A5" w:rsidRPr="00E721A5">
              <w:rPr>
                <w:rFonts w:eastAsiaTheme="majorEastAsia" w:cstheme="majorBidi"/>
                <w:bCs/>
                <w:color w:val="2860A4"/>
              </w:rPr>
              <w:t>max. 500 Zeichen</w:t>
            </w:r>
            <w:r>
              <w:rPr>
                <w:rFonts w:eastAsiaTheme="majorEastAsia" w:cstheme="majorBidi"/>
                <w:bCs/>
                <w:color w:val="2860A4"/>
              </w:rPr>
              <w:t>)</w:t>
            </w:r>
          </w:p>
          <w:p w:rsidR="00E721A5" w:rsidRDefault="00E721A5">
            <w:pPr>
              <w:spacing w:after="200" w:line="276" w:lineRule="auto"/>
              <w:jc w:val="left"/>
            </w:pPr>
          </w:p>
        </w:tc>
        <w:tc>
          <w:tcPr>
            <w:tcW w:w="6836" w:type="dxa"/>
          </w:tcPr>
          <w:p w:rsidR="00D1608D" w:rsidRPr="00174C64" w:rsidRDefault="00CB5B9F" w:rsidP="00E721A5">
            <w:pPr>
              <w:spacing w:after="200" w:line="276" w:lineRule="auto"/>
              <w:jc w:val="left"/>
            </w:pPr>
            <w:r w:rsidRPr="00174C64">
              <w:fldChar w:fldCharType="begin">
                <w:ffData>
                  <w:name w:val="Text10"/>
                  <w:enabled/>
                  <w:calcOnExit w:val="0"/>
                  <w:textInput>
                    <w:default w:val="Bitte geben Sie hier Ihren Text ein"/>
                    <w:maxLength w:val="700"/>
                  </w:textInput>
                </w:ffData>
              </w:fldChar>
            </w:r>
            <w:bookmarkStart w:id="9" w:name="Text10"/>
            <w:r w:rsidRPr="00174C64">
              <w:instrText xml:space="preserve"> FORMTEXT </w:instrText>
            </w:r>
            <w:r w:rsidRPr="00174C64">
              <w:fldChar w:fldCharType="separate"/>
            </w:r>
            <w:r w:rsidRPr="00174C64">
              <w:rPr>
                <w:noProof/>
              </w:rPr>
              <w:t>Bitte geben Sie hier Ihren Text ein</w:t>
            </w:r>
            <w:r w:rsidRPr="00174C64">
              <w:fldChar w:fldCharType="end"/>
            </w:r>
            <w:bookmarkEnd w:id="9"/>
          </w:p>
        </w:tc>
      </w:tr>
      <w:tr w:rsidR="0065754D" w:rsidTr="00B6103B">
        <w:trPr>
          <w:trHeight w:val="3402"/>
        </w:trPr>
        <w:tc>
          <w:tcPr>
            <w:tcW w:w="2376" w:type="dxa"/>
            <w:shd w:val="clear" w:color="auto" w:fill="D9D9D9" w:themeFill="background1" w:themeFillShade="D9"/>
          </w:tcPr>
          <w:p w:rsidR="0065754D" w:rsidRDefault="0065754D" w:rsidP="00FA7D88">
            <w:pPr>
              <w:rPr>
                <w:rFonts w:eastAsiaTheme="majorEastAsia" w:cstheme="majorBidi"/>
                <w:bCs/>
                <w:color w:val="2860A4"/>
              </w:rPr>
            </w:pPr>
            <w:r w:rsidRPr="00FA7D88">
              <w:rPr>
                <w:rFonts w:eastAsiaTheme="majorEastAsia" w:cstheme="majorBidi"/>
                <w:bCs/>
                <w:color w:val="2860A4"/>
              </w:rPr>
              <w:t>Aufgabenbereich der beteiligten Kulturakte</w:t>
            </w:r>
            <w:r w:rsidRPr="00FA7D88">
              <w:rPr>
                <w:rFonts w:eastAsiaTheme="majorEastAsia" w:cstheme="majorBidi"/>
                <w:bCs/>
                <w:color w:val="2860A4"/>
              </w:rPr>
              <w:t>u</w:t>
            </w:r>
            <w:r w:rsidRPr="00FA7D88">
              <w:rPr>
                <w:rFonts w:eastAsiaTheme="majorEastAsia" w:cstheme="majorBidi"/>
                <w:bCs/>
                <w:color w:val="2860A4"/>
              </w:rPr>
              <w:t>re</w:t>
            </w:r>
          </w:p>
          <w:p w:rsidR="00FA7D88" w:rsidRPr="00FA7D88" w:rsidRDefault="00FA7D88" w:rsidP="00FA7D88">
            <w:pPr>
              <w:rPr>
                <w:rFonts w:eastAsiaTheme="majorEastAsia" w:cstheme="majorBidi"/>
                <w:bCs/>
                <w:color w:val="2860A4"/>
              </w:rPr>
            </w:pPr>
          </w:p>
          <w:p w:rsidR="00E721A5" w:rsidRPr="00E721A5" w:rsidRDefault="00FA7D88" w:rsidP="00E721A5">
            <w:pPr>
              <w:rPr>
                <w:rFonts w:eastAsiaTheme="majorEastAsia" w:cstheme="majorBidi"/>
                <w:bCs/>
                <w:color w:val="2860A4"/>
              </w:rPr>
            </w:pPr>
            <w:r>
              <w:rPr>
                <w:rFonts w:eastAsiaTheme="majorEastAsia" w:cstheme="majorBidi"/>
                <w:bCs/>
                <w:color w:val="2860A4"/>
              </w:rPr>
              <w:t>(</w:t>
            </w:r>
            <w:r w:rsidR="00E721A5" w:rsidRPr="00E721A5">
              <w:rPr>
                <w:rFonts w:eastAsiaTheme="majorEastAsia" w:cstheme="majorBidi"/>
                <w:bCs/>
                <w:color w:val="2860A4"/>
              </w:rPr>
              <w:t>max. 500 Zeichen</w:t>
            </w:r>
            <w:r>
              <w:rPr>
                <w:rFonts w:eastAsiaTheme="majorEastAsia" w:cstheme="majorBidi"/>
                <w:bCs/>
                <w:color w:val="2860A4"/>
              </w:rPr>
              <w:t>)</w:t>
            </w:r>
          </w:p>
          <w:p w:rsidR="00E721A5" w:rsidRDefault="00E721A5">
            <w:pPr>
              <w:spacing w:after="200" w:line="276" w:lineRule="auto"/>
              <w:jc w:val="left"/>
            </w:pPr>
          </w:p>
        </w:tc>
        <w:tc>
          <w:tcPr>
            <w:tcW w:w="6836" w:type="dxa"/>
            <w:shd w:val="clear" w:color="auto" w:fill="D9D9D9" w:themeFill="background1" w:themeFillShade="D9"/>
          </w:tcPr>
          <w:p w:rsidR="00D1608D" w:rsidRPr="00174C64" w:rsidRDefault="00CB5B9F">
            <w:pPr>
              <w:spacing w:after="200" w:line="276" w:lineRule="auto"/>
              <w:jc w:val="left"/>
            </w:pPr>
            <w:r w:rsidRPr="00174C64">
              <w:fldChar w:fldCharType="begin">
                <w:ffData>
                  <w:name w:val="Text11"/>
                  <w:enabled/>
                  <w:calcOnExit w:val="0"/>
                  <w:textInput>
                    <w:default w:val="Bitte geben Sie hier Ihren Text ein"/>
                    <w:maxLength w:val="700"/>
                  </w:textInput>
                </w:ffData>
              </w:fldChar>
            </w:r>
            <w:bookmarkStart w:id="10" w:name="Text11"/>
            <w:r w:rsidRPr="00174C64">
              <w:instrText xml:space="preserve"> FORMTEXT </w:instrText>
            </w:r>
            <w:r w:rsidRPr="00174C64">
              <w:fldChar w:fldCharType="separate"/>
            </w:r>
            <w:r w:rsidRPr="00174C64">
              <w:rPr>
                <w:noProof/>
              </w:rPr>
              <w:t>Bitte geben Sie hier Ihren Text ein</w:t>
            </w:r>
            <w:r w:rsidRPr="00174C64">
              <w:fldChar w:fldCharType="end"/>
            </w:r>
            <w:bookmarkEnd w:id="10"/>
          </w:p>
        </w:tc>
      </w:tr>
    </w:tbl>
    <w:p w:rsidR="0085425E" w:rsidRDefault="00B6103B" w:rsidP="0067003B">
      <w:pPr>
        <w:pStyle w:val="berschrift2"/>
        <w:numPr>
          <w:ilvl w:val="1"/>
          <w:numId w:val="4"/>
        </w:numPr>
      </w:pPr>
      <w:r>
        <w:t xml:space="preserve"> </w:t>
      </w:r>
      <w:r w:rsidR="0085425E">
        <w:t xml:space="preserve">Transnationale Aktivitäten </w:t>
      </w:r>
      <w:r w:rsidR="009D563B">
        <w:t>(</w:t>
      </w:r>
      <w:r w:rsidR="0085425E">
        <w:t>inkl. Reisen</w:t>
      </w:r>
      <w:r w:rsidR="009D563B">
        <w:t xml:space="preserve"> und transnati</w:t>
      </w:r>
      <w:r w:rsidR="009D563B">
        <w:t>o</w:t>
      </w:r>
      <w:r w:rsidR="009D563B">
        <w:t>nale Öffentlichkeitsarbeit)</w:t>
      </w:r>
      <w:r w:rsidR="005818FD">
        <w:tab/>
      </w:r>
      <w:r w:rsidR="005818FD">
        <w:tab/>
      </w:r>
      <w:r w:rsidR="005818FD">
        <w:tab/>
      </w:r>
      <w:r w:rsidR="005818FD" w:rsidRPr="00652C85">
        <w:rPr>
          <w:color w:val="FFFFFF" w:themeColor="background1"/>
          <w:highlight w:val="black"/>
        </w:rPr>
        <w:t>K1,K2,</w:t>
      </w:r>
      <w:r w:rsidR="005818FD">
        <w:rPr>
          <w:color w:val="FFFFFF" w:themeColor="background1"/>
          <w:highlight w:val="black"/>
        </w:rPr>
        <w:t>K3,K5,</w:t>
      </w:r>
      <w:r w:rsidR="005818FD" w:rsidRPr="00652C85">
        <w:rPr>
          <w:color w:val="FFFFFF" w:themeColor="background1"/>
          <w:highlight w:val="black"/>
        </w:rPr>
        <w:t>K6,[K7</w:t>
      </w:r>
      <w:r w:rsidR="002C0A8C" w:rsidRPr="002C0A8C">
        <w:rPr>
          <w:color w:val="FFFFFF" w:themeColor="background1"/>
          <w:highlight w:val="black"/>
        </w:rPr>
        <w:t>]</w:t>
      </w:r>
    </w:p>
    <w:p w:rsidR="0015561B" w:rsidRDefault="0015561B" w:rsidP="0015561B">
      <w:pPr>
        <w:spacing w:after="200" w:line="276" w:lineRule="auto"/>
        <w:jc w:val="left"/>
        <w:rPr>
          <w:lang w:val="de-DE"/>
        </w:rPr>
      </w:pPr>
    </w:p>
    <w:p w:rsidR="0085425E" w:rsidRPr="00FA7D88" w:rsidRDefault="0015561B" w:rsidP="0015561B">
      <w:pPr>
        <w:spacing w:after="200" w:line="276" w:lineRule="auto"/>
        <w:jc w:val="left"/>
        <w:rPr>
          <w:rFonts w:eastAsiaTheme="majorEastAsia" w:cstheme="majorBidi"/>
          <w:bCs/>
          <w:color w:val="2860A4"/>
        </w:rPr>
      </w:pPr>
      <w:r w:rsidRPr="00FA7D88">
        <w:rPr>
          <w:rFonts w:eastAsiaTheme="majorEastAsia" w:cstheme="majorBidi"/>
          <w:bCs/>
          <w:color w:val="2860A4"/>
        </w:rPr>
        <w:t>Transnationale Aktivitäten können u. a. gemeinsame Projektentwicklungen und gemeinsame Umse</w:t>
      </w:r>
      <w:r w:rsidRPr="00FA7D88">
        <w:rPr>
          <w:rFonts w:eastAsiaTheme="majorEastAsia" w:cstheme="majorBidi"/>
          <w:bCs/>
          <w:color w:val="2860A4"/>
        </w:rPr>
        <w:t>t</w:t>
      </w:r>
      <w:r w:rsidRPr="00FA7D88">
        <w:rPr>
          <w:rFonts w:eastAsiaTheme="majorEastAsia" w:cstheme="majorBidi"/>
          <w:bCs/>
          <w:color w:val="2860A4"/>
        </w:rPr>
        <w:t>zungen</w:t>
      </w:r>
      <w:r w:rsidR="00B50A74">
        <w:rPr>
          <w:rFonts w:eastAsiaTheme="majorEastAsia" w:cstheme="majorBidi"/>
          <w:bCs/>
          <w:color w:val="2860A4"/>
        </w:rPr>
        <w:t xml:space="preserve"> oder</w:t>
      </w:r>
      <w:r w:rsidR="0007144E" w:rsidRPr="00FA7D88">
        <w:rPr>
          <w:rFonts w:eastAsiaTheme="majorEastAsia" w:cstheme="majorBidi"/>
          <w:bCs/>
          <w:color w:val="2860A4"/>
        </w:rPr>
        <w:t xml:space="preserve"> Transfer guter Praxis</w:t>
      </w:r>
      <w:r w:rsidR="0043028F">
        <w:rPr>
          <w:rFonts w:eastAsiaTheme="majorEastAsia" w:cstheme="majorBidi"/>
          <w:bCs/>
          <w:color w:val="2860A4"/>
        </w:rPr>
        <w:t xml:space="preserve"> </w:t>
      </w:r>
      <w:r w:rsidRPr="00FA7D88">
        <w:rPr>
          <w:rFonts w:eastAsiaTheme="majorEastAsia" w:cstheme="majorBidi"/>
          <w:bCs/>
          <w:color w:val="2860A4"/>
        </w:rPr>
        <w:t xml:space="preserve">umfassen. Bitte stellen </w:t>
      </w:r>
      <w:r w:rsidR="00B50A74">
        <w:rPr>
          <w:rFonts w:eastAsiaTheme="majorEastAsia" w:cstheme="majorBidi"/>
          <w:bCs/>
          <w:color w:val="2860A4"/>
        </w:rPr>
        <w:t>S</w:t>
      </w:r>
      <w:r w:rsidRPr="00FA7D88">
        <w:rPr>
          <w:rFonts w:eastAsiaTheme="majorEastAsia" w:cstheme="majorBidi"/>
          <w:bCs/>
          <w:color w:val="2860A4"/>
        </w:rPr>
        <w:t>ie geplante Reisen und Study Visits separat vor</w:t>
      </w:r>
      <w:r w:rsidR="00FA7D88" w:rsidRPr="00FA7D88">
        <w:rPr>
          <w:rFonts w:eastAsiaTheme="majorEastAsia" w:cstheme="majorBidi"/>
          <w:bCs/>
          <w:color w:val="2860A4"/>
        </w:rPr>
        <w:t xml:space="preserve"> </w:t>
      </w:r>
      <w:r w:rsidR="00FA7D88" w:rsidRPr="005818FD">
        <w:rPr>
          <w:rFonts w:eastAsiaTheme="majorEastAsia" w:cstheme="majorBidi"/>
          <w:bCs/>
          <w:color w:val="2860A4"/>
        </w:rPr>
        <w:t>(siehe eigenes Textfeld unten)</w:t>
      </w:r>
      <w:r w:rsidRPr="005818FD">
        <w:rPr>
          <w:rFonts w:eastAsiaTheme="majorEastAsia" w:cstheme="majorBidi"/>
          <w:bCs/>
          <w:color w:val="2860A4"/>
        </w:rPr>
        <w:t>.</w:t>
      </w:r>
    </w:p>
    <w:p w:rsidR="003630DD" w:rsidRPr="000B5A78" w:rsidRDefault="003630DD" w:rsidP="003630DD">
      <w:pPr>
        <w:spacing w:after="200" w:line="276" w:lineRule="auto"/>
        <w:jc w:val="left"/>
        <w:rPr>
          <w:rFonts w:eastAsiaTheme="majorEastAsia" w:cstheme="majorBidi"/>
          <w:bCs/>
          <w:color w:val="2860A4"/>
        </w:rPr>
      </w:pPr>
      <w:r w:rsidRPr="000B5A78">
        <w:rPr>
          <w:rFonts w:eastAsiaTheme="majorEastAsia" w:cstheme="majorBidi"/>
          <w:bCs/>
          <w:color w:val="2860A4"/>
        </w:rPr>
        <w:t>Geplante transnationale Aktivitäten</w:t>
      </w:r>
      <w:r w:rsidR="00B50A74">
        <w:rPr>
          <w:rFonts w:eastAsiaTheme="majorEastAsia" w:cstheme="majorBidi"/>
          <w:bCs/>
          <w:color w:val="2860A4"/>
        </w:rPr>
        <w:t>.</w:t>
      </w:r>
      <w:r w:rsidRPr="000B5A78">
        <w:rPr>
          <w:rFonts w:eastAsiaTheme="majorEastAsia" w:cstheme="majorBidi"/>
          <w:bCs/>
          <w:color w:val="2860A4"/>
        </w:rPr>
        <w:t xml:space="preserve"> (max. 1.000 Zeichen)</w:t>
      </w:r>
    </w:p>
    <w:tbl>
      <w:tblPr>
        <w:tblStyle w:val="Tabellenraster"/>
        <w:tblW w:w="0" w:type="auto"/>
        <w:tblLook w:val="04A0" w:firstRow="1" w:lastRow="0" w:firstColumn="1" w:lastColumn="0" w:noHBand="0" w:noVBand="1"/>
      </w:tblPr>
      <w:tblGrid>
        <w:gridCol w:w="9212"/>
      </w:tblGrid>
      <w:tr w:rsidR="003630DD" w:rsidTr="00C56361">
        <w:trPr>
          <w:trHeight w:val="5670"/>
        </w:trPr>
        <w:tc>
          <w:tcPr>
            <w:tcW w:w="9212" w:type="dxa"/>
          </w:tcPr>
          <w:p w:rsidR="003630DD" w:rsidRDefault="00E715E5" w:rsidP="00B70657">
            <w:r>
              <w:fldChar w:fldCharType="begin">
                <w:ffData>
                  <w:name w:val="Text12"/>
                  <w:enabled/>
                  <w:calcOnExit w:val="0"/>
                  <w:textInput>
                    <w:default w:val="Bitte geben Sie hier Ihren Text ein"/>
                    <w:maxLength w:val="1200"/>
                  </w:textInput>
                </w:ffData>
              </w:fldChar>
            </w:r>
            <w:bookmarkStart w:id="11" w:name="Text12"/>
            <w:r>
              <w:instrText xml:space="preserve"> FORMTEXT </w:instrText>
            </w:r>
            <w:r>
              <w:fldChar w:fldCharType="separate"/>
            </w:r>
            <w:r>
              <w:rPr>
                <w:noProof/>
              </w:rPr>
              <w:t>Bitte geben Sie hier Ihren Text ein</w:t>
            </w:r>
            <w:r>
              <w:fldChar w:fldCharType="end"/>
            </w:r>
            <w:bookmarkEnd w:id="11"/>
          </w:p>
        </w:tc>
      </w:tr>
    </w:tbl>
    <w:p w:rsidR="003630DD" w:rsidRPr="003630DD" w:rsidRDefault="003630DD" w:rsidP="0015561B">
      <w:pPr>
        <w:spacing w:after="200" w:line="276" w:lineRule="auto"/>
        <w:jc w:val="left"/>
      </w:pPr>
    </w:p>
    <w:tbl>
      <w:tblPr>
        <w:tblStyle w:val="Tabellenraster"/>
        <w:tblW w:w="0" w:type="auto"/>
        <w:tblLook w:val="04A0" w:firstRow="1" w:lastRow="0" w:firstColumn="1" w:lastColumn="0" w:noHBand="0" w:noVBand="1"/>
      </w:tblPr>
      <w:tblGrid>
        <w:gridCol w:w="2376"/>
        <w:gridCol w:w="6836"/>
      </w:tblGrid>
      <w:tr w:rsidR="0015561B" w:rsidTr="00B6103B">
        <w:trPr>
          <w:trHeight w:val="3402"/>
        </w:trPr>
        <w:tc>
          <w:tcPr>
            <w:tcW w:w="2376" w:type="dxa"/>
          </w:tcPr>
          <w:p w:rsidR="0015561B" w:rsidRPr="0003220E" w:rsidRDefault="0015561B" w:rsidP="0015561B">
            <w:pPr>
              <w:spacing w:after="200" w:line="276" w:lineRule="auto"/>
              <w:jc w:val="left"/>
              <w:rPr>
                <w:rFonts w:eastAsiaTheme="majorEastAsia" w:cstheme="majorBidi"/>
                <w:bCs/>
                <w:color w:val="2860A4"/>
              </w:rPr>
            </w:pPr>
            <w:r w:rsidRPr="0003220E">
              <w:rPr>
                <w:rFonts w:eastAsiaTheme="majorEastAsia" w:cstheme="majorBidi"/>
                <w:bCs/>
                <w:color w:val="2860A4"/>
              </w:rPr>
              <w:t>Geplante Reisen und Study Visits inkl. B</w:t>
            </w:r>
            <w:r w:rsidRPr="0003220E">
              <w:rPr>
                <w:rFonts w:eastAsiaTheme="majorEastAsia" w:cstheme="majorBidi"/>
                <w:bCs/>
                <w:color w:val="2860A4"/>
              </w:rPr>
              <w:t>e</w:t>
            </w:r>
            <w:r w:rsidRPr="0003220E">
              <w:rPr>
                <w:rFonts w:eastAsiaTheme="majorEastAsia" w:cstheme="majorBidi"/>
                <w:bCs/>
                <w:color w:val="2860A4"/>
              </w:rPr>
              <w:t>gründung</w:t>
            </w:r>
          </w:p>
          <w:p w:rsidR="00B6103B" w:rsidRDefault="00B6103B" w:rsidP="0015561B">
            <w:pPr>
              <w:spacing w:after="200" w:line="276" w:lineRule="auto"/>
              <w:jc w:val="left"/>
            </w:pPr>
          </w:p>
          <w:p w:rsidR="00B6103B" w:rsidRPr="00E721A5" w:rsidRDefault="0003220E" w:rsidP="00B6103B">
            <w:pPr>
              <w:rPr>
                <w:rFonts w:eastAsiaTheme="majorEastAsia" w:cstheme="majorBidi"/>
                <w:bCs/>
                <w:color w:val="2860A4"/>
              </w:rPr>
            </w:pPr>
            <w:r>
              <w:rPr>
                <w:rFonts w:eastAsiaTheme="majorEastAsia" w:cstheme="majorBidi"/>
                <w:bCs/>
                <w:color w:val="2860A4"/>
              </w:rPr>
              <w:t>(</w:t>
            </w:r>
            <w:r w:rsidR="00B6103B" w:rsidRPr="00E721A5">
              <w:rPr>
                <w:rFonts w:eastAsiaTheme="majorEastAsia" w:cstheme="majorBidi"/>
                <w:bCs/>
                <w:color w:val="2860A4"/>
              </w:rPr>
              <w:t>max. 500 Zeichen</w:t>
            </w:r>
            <w:r>
              <w:rPr>
                <w:rFonts w:eastAsiaTheme="majorEastAsia" w:cstheme="majorBidi"/>
                <w:bCs/>
                <w:color w:val="2860A4"/>
              </w:rPr>
              <w:t>)</w:t>
            </w:r>
          </w:p>
          <w:p w:rsidR="00B6103B" w:rsidRDefault="00B6103B" w:rsidP="0015561B">
            <w:pPr>
              <w:spacing w:after="200" w:line="276" w:lineRule="auto"/>
              <w:jc w:val="left"/>
            </w:pPr>
          </w:p>
        </w:tc>
        <w:tc>
          <w:tcPr>
            <w:tcW w:w="6836" w:type="dxa"/>
          </w:tcPr>
          <w:p w:rsidR="00D1608D" w:rsidRPr="00174C64" w:rsidRDefault="00E715E5" w:rsidP="00B10897">
            <w:pPr>
              <w:spacing w:after="200" w:line="276" w:lineRule="auto"/>
              <w:jc w:val="left"/>
            </w:pPr>
            <w:r w:rsidRPr="00174C64">
              <w:fldChar w:fldCharType="begin">
                <w:ffData>
                  <w:name w:val="Text13"/>
                  <w:enabled/>
                  <w:calcOnExit w:val="0"/>
                  <w:textInput>
                    <w:default w:val="Bitte geben Sie hier Ihren Text ein"/>
                    <w:maxLength w:val="700"/>
                  </w:textInput>
                </w:ffData>
              </w:fldChar>
            </w:r>
            <w:bookmarkStart w:id="12" w:name="Text13"/>
            <w:r w:rsidRPr="00174C64">
              <w:instrText xml:space="preserve"> FORMTEXT </w:instrText>
            </w:r>
            <w:r w:rsidRPr="00174C64">
              <w:fldChar w:fldCharType="separate"/>
            </w:r>
            <w:r w:rsidRPr="00174C64">
              <w:rPr>
                <w:noProof/>
              </w:rPr>
              <w:t>Bitte geben Sie hier Ihren Text ein</w:t>
            </w:r>
            <w:r w:rsidRPr="00174C64">
              <w:fldChar w:fldCharType="end"/>
            </w:r>
            <w:bookmarkEnd w:id="12"/>
          </w:p>
        </w:tc>
      </w:tr>
      <w:tr w:rsidR="0015561B" w:rsidTr="00B6103B">
        <w:trPr>
          <w:trHeight w:val="3402"/>
        </w:trPr>
        <w:tc>
          <w:tcPr>
            <w:tcW w:w="2376" w:type="dxa"/>
          </w:tcPr>
          <w:p w:rsidR="0015561B" w:rsidRPr="0003220E" w:rsidRDefault="0015561B" w:rsidP="0015561B">
            <w:pPr>
              <w:spacing w:after="200" w:line="276" w:lineRule="auto"/>
              <w:jc w:val="left"/>
              <w:rPr>
                <w:rFonts w:eastAsiaTheme="majorEastAsia" w:cstheme="majorBidi"/>
                <w:bCs/>
                <w:color w:val="2860A4"/>
              </w:rPr>
            </w:pPr>
            <w:r w:rsidRPr="0003220E">
              <w:rPr>
                <w:rFonts w:eastAsiaTheme="majorEastAsia" w:cstheme="majorBidi"/>
                <w:bCs/>
                <w:color w:val="2860A4"/>
              </w:rPr>
              <w:t>Innovative Elemente des transnationalen Arbeitsprogramms</w:t>
            </w:r>
          </w:p>
          <w:p w:rsidR="00B6103B" w:rsidRDefault="00B6103B" w:rsidP="0015561B">
            <w:pPr>
              <w:spacing w:after="200" w:line="276" w:lineRule="auto"/>
              <w:jc w:val="left"/>
            </w:pPr>
          </w:p>
          <w:p w:rsidR="00B6103B" w:rsidRPr="00E721A5" w:rsidRDefault="0003220E" w:rsidP="00B6103B">
            <w:pPr>
              <w:rPr>
                <w:rFonts w:eastAsiaTheme="majorEastAsia" w:cstheme="majorBidi"/>
                <w:bCs/>
                <w:color w:val="2860A4"/>
              </w:rPr>
            </w:pPr>
            <w:r>
              <w:rPr>
                <w:rFonts w:eastAsiaTheme="majorEastAsia" w:cstheme="majorBidi"/>
                <w:bCs/>
                <w:color w:val="2860A4"/>
              </w:rPr>
              <w:t>(</w:t>
            </w:r>
            <w:r w:rsidR="00B6103B" w:rsidRPr="00E721A5">
              <w:rPr>
                <w:rFonts w:eastAsiaTheme="majorEastAsia" w:cstheme="majorBidi"/>
                <w:bCs/>
                <w:color w:val="2860A4"/>
              </w:rPr>
              <w:t>max. 500 Zeichen</w:t>
            </w:r>
            <w:r>
              <w:rPr>
                <w:rFonts w:eastAsiaTheme="majorEastAsia" w:cstheme="majorBidi"/>
                <w:bCs/>
                <w:color w:val="2860A4"/>
              </w:rPr>
              <w:t>)</w:t>
            </w:r>
          </w:p>
          <w:p w:rsidR="00B6103B" w:rsidRDefault="00B6103B" w:rsidP="0015561B">
            <w:pPr>
              <w:spacing w:after="200" w:line="276" w:lineRule="auto"/>
              <w:jc w:val="left"/>
            </w:pPr>
          </w:p>
        </w:tc>
        <w:tc>
          <w:tcPr>
            <w:tcW w:w="6836" w:type="dxa"/>
          </w:tcPr>
          <w:p w:rsidR="00D1608D" w:rsidRPr="00174C64" w:rsidRDefault="00E715E5" w:rsidP="00B10897">
            <w:pPr>
              <w:spacing w:after="200" w:line="276" w:lineRule="auto"/>
              <w:jc w:val="left"/>
            </w:pPr>
            <w:r w:rsidRPr="00174C64">
              <w:fldChar w:fldCharType="begin">
                <w:ffData>
                  <w:name w:val="Text14"/>
                  <w:enabled/>
                  <w:calcOnExit w:val="0"/>
                  <w:textInput>
                    <w:default w:val="Bitte geben Sie hier Ihren Text ein"/>
                    <w:maxLength w:val="700"/>
                  </w:textInput>
                </w:ffData>
              </w:fldChar>
            </w:r>
            <w:bookmarkStart w:id="13" w:name="Text14"/>
            <w:r w:rsidRPr="00174C64">
              <w:instrText xml:space="preserve"> FORMTEXT </w:instrText>
            </w:r>
            <w:r w:rsidRPr="00174C64">
              <w:fldChar w:fldCharType="separate"/>
            </w:r>
            <w:r w:rsidRPr="00174C64">
              <w:rPr>
                <w:noProof/>
              </w:rPr>
              <w:t>Bitte geben Sie hier Ihren Text ein</w:t>
            </w:r>
            <w:r w:rsidRPr="00174C64">
              <w:fldChar w:fldCharType="end"/>
            </w:r>
            <w:bookmarkEnd w:id="13"/>
          </w:p>
        </w:tc>
      </w:tr>
      <w:tr w:rsidR="0015561B" w:rsidTr="00B6103B">
        <w:trPr>
          <w:trHeight w:val="3402"/>
        </w:trPr>
        <w:tc>
          <w:tcPr>
            <w:tcW w:w="2376" w:type="dxa"/>
          </w:tcPr>
          <w:p w:rsidR="0015561B" w:rsidRPr="0003220E" w:rsidRDefault="0015561B" w:rsidP="0015561B">
            <w:pPr>
              <w:spacing w:after="200" w:line="276" w:lineRule="auto"/>
              <w:jc w:val="left"/>
              <w:rPr>
                <w:rFonts w:eastAsiaTheme="majorEastAsia" w:cstheme="majorBidi"/>
                <w:bCs/>
                <w:color w:val="2860A4"/>
              </w:rPr>
            </w:pPr>
            <w:r w:rsidRPr="0003220E">
              <w:rPr>
                <w:rFonts w:eastAsiaTheme="majorEastAsia" w:cstheme="majorBidi"/>
                <w:bCs/>
                <w:color w:val="2860A4"/>
              </w:rPr>
              <w:t>Öffentlichkeitsarbeit für internationale Zielgru</w:t>
            </w:r>
            <w:r w:rsidRPr="0003220E">
              <w:rPr>
                <w:rFonts w:eastAsiaTheme="majorEastAsia" w:cstheme="majorBidi"/>
                <w:bCs/>
                <w:color w:val="2860A4"/>
              </w:rPr>
              <w:t>p</w:t>
            </w:r>
            <w:r w:rsidRPr="0003220E">
              <w:rPr>
                <w:rFonts w:eastAsiaTheme="majorEastAsia" w:cstheme="majorBidi"/>
                <w:bCs/>
                <w:color w:val="2860A4"/>
              </w:rPr>
              <w:t>pen und in Kooperation mit Partnern</w:t>
            </w:r>
          </w:p>
          <w:p w:rsidR="00B6103B" w:rsidRPr="00E721A5" w:rsidRDefault="0003220E" w:rsidP="00B6103B">
            <w:pPr>
              <w:rPr>
                <w:rFonts w:eastAsiaTheme="majorEastAsia" w:cstheme="majorBidi"/>
                <w:bCs/>
                <w:color w:val="2860A4"/>
              </w:rPr>
            </w:pPr>
            <w:r>
              <w:rPr>
                <w:rFonts w:eastAsiaTheme="majorEastAsia" w:cstheme="majorBidi"/>
                <w:bCs/>
                <w:color w:val="2860A4"/>
              </w:rPr>
              <w:t>(</w:t>
            </w:r>
            <w:r w:rsidR="00B6103B" w:rsidRPr="00E721A5">
              <w:rPr>
                <w:rFonts w:eastAsiaTheme="majorEastAsia" w:cstheme="majorBidi"/>
                <w:bCs/>
                <w:color w:val="2860A4"/>
              </w:rPr>
              <w:t>max. 500 Zeichen</w:t>
            </w:r>
            <w:r>
              <w:rPr>
                <w:rFonts w:eastAsiaTheme="majorEastAsia" w:cstheme="majorBidi"/>
                <w:bCs/>
                <w:color w:val="2860A4"/>
              </w:rPr>
              <w:t>)</w:t>
            </w:r>
          </w:p>
          <w:p w:rsidR="00B6103B" w:rsidRDefault="00B6103B" w:rsidP="0015561B">
            <w:pPr>
              <w:spacing w:after="200" w:line="276" w:lineRule="auto"/>
              <w:jc w:val="left"/>
            </w:pPr>
          </w:p>
        </w:tc>
        <w:tc>
          <w:tcPr>
            <w:tcW w:w="6836" w:type="dxa"/>
          </w:tcPr>
          <w:p w:rsidR="00D1608D" w:rsidRPr="00174C64" w:rsidRDefault="00E715E5" w:rsidP="00B10897">
            <w:pPr>
              <w:spacing w:after="200" w:line="276" w:lineRule="auto"/>
              <w:jc w:val="left"/>
            </w:pPr>
            <w:r w:rsidRPr="00174C64">
              <w:fldChar w:fldCharType="begin">
                <w:ffData>
                  <w:name w:val="Text15"/>
                  <w:enabled/>
                  <w:calcOnExit w:val="0"/>
                  <w:textInput>
                    <w:default w:val="Bitte geben Sie hier Ihren Text ein"/>
                    <w:maxLength w:val="700"/>
                  </w:textInput>
                </w:ffData>
              </w:fldChar>
            </w:r>
            <w:bookmarkStart w:id="14" w:name="Text15"/>
            <w:r w:rsidRPr="00174C64">
              <w:instrText xml:space="preserve"> FORMTEXT </w:instrText>
            </w:r>
            <w:r w:rsidRPr="00174C64">
              <w:fldChar w:fldCharType="separate"/>
            </w:r>
            <w:r w:rsidRPr="00174C64">
              <w:rPr>
                <w:noProof/>
              </w:rPr>
              <w:t>Bitte geben Sie hier Ihren Text ein</w:t>
            </w:r>
            <w:r w:rsidRPr="00174C64">
              <w:fldChar w:fldCharType="end"/>
            </w:r>
            <w:bookmarkEnd w:id="14"/>
          </w:p>
        </w:tc>
      </w:tr>
      <w:tr w:rsidR="0015561B" w:rsidTr="0029509B">
        <w:trPr>
          <w:trHeight w:val="3087"/>
        </w:trPr>
        <w:tc>
          <w:tcPr>
            <w:tcW w:w="2376" w:type="dxa"/>
          </w:tcPr>
          <w:p w:rsidR="0015561B" w:rsidRPr="0003220E" w:rsidRDefault="0015561B" w:rsidP="0015561B">
            <w:pPr>
              <w:spacing w:after="200" w:line="276" w:lineRule="auto"/>
              <w:jc w:val="left"/>
              <w:rPr>
                <w:rFonts w:eastAsiaTheme="majorEastAsia" w:cstheme="majorBidi"/>
                <w:bCs/>
                <w:color w:val="2860A4"/>
              </w:rPr>
            </w:pPr>
            <w:r w:rsidRPr="0003220E">
              <w:rPr>
                <w:rFonts w:eastAsiaTheme="majorEastAsia" w:cstheme="majorBidi"/>
                <w:bCs/>
                <w:color w:val="2860A4"/>
              </w:rPr>
              <w:t>Erwartete Wirkungen (Output; Impact) aus den Aktivitäten auf transnationaler Ebene</w:t>
            </w:r>
          </w:p>
          <w:p w:rsidR="00B70657" w:rsidRDefault="00B70657" w:rsidP="0015561B">
            <w:pPr>
              <w:spacing w:after="200" w:line="276" w:lineRule="auto"/>
              <w:jc w:val="left"/>
            </w:pPr>
          </w:p>
          <w:p w:rsidR="00B70657" w:rsidRDefault="00B70657" w:rsidP="0015561B">
            <w:pPr>
              <w:spacing w:after="200" w:line="276" w:lineRule="auto"/>
              <w:jc w:val="left"/>
            </w:pPr>
          </w:p>
          <w:p w:rsidR="00B6103B" w:rsidRDefault="0003220E" w:rsidP="00B70657">
            <w:r>
              <w:rPr>
                <w:rFonts w:eastAsiaTheme="majorEastAsia" w:cstheme="majorBidi"/>
                <w:bCs/>
                <w:color w:val="2860A4"/>
              </w:rPr>
              <w:t>(</w:t>
            </w:r>
            <w:r w:rsidR="00B6103B" w:rsidRPr="00E721A5">
              <w:rPr>
                <w:rFonts w:eastAsiaTheme="majorEastAsia" w:cstheme="majorBidi"/>
                <w:bCs/>
                <w:color w:val="2860A4"/>
              </w:rPr>
              <w:t>max. 500 Zeichen</w:t>
            </w:r>
            <w:r>
              <w:rPr>
                <w:rFonts w:eastAsiaTheme="majorEastAsia" w:cstheme="majorBidi"/>
                <w:bCs/>
                <w:color w:val="2860A4"/>
              </w:rPr>
              <w:t>)</w:t>
            </w:r>
          </w:p>
        </w:tc>
        <w:tc>
          <w:tcPr>
            <w:tcW w:w="6836" w:type="dxa"/>
          </w:tcPr>
          <w:p w:rsidR="00D1608D" w:rsidRPr="00174C64" w:rsidRDefault="00E715E5" w:rsidP="00B10897">
            <w:pPr>
              <w:spacing w:after="200" w:line="276" w:lineRule="auto"/>
              <w:jc w:val="left"/>
            </w:pPr>
            <w:r w:rsidRPr="00174C64">
              <w:fldChar w:fldCharType="begin">
                <w:ffData>
                  <w:name w:val="Text16"/>
                  <w:enabled/>
                  <w:calcOnExit w:val="0"/>
                  <w:textInput>
                    <w:default w:val="Bitte geben Sie hier Ihren Text ein"/>
                    <w:maxLength w:val="700"/>
                  </w:textInput>
                </w:ffData>
              </w:fldChar>
            </w:r>
            <w:bookmarkStart w:id="15" w:name="Text16"/>
            <w:r w:rsidRPr="00174C64">
              <w:instrText xml:space="preserve"> FORMTEXT </w:instrText>
            </w:r>
            <w:r w:rsidRPr="00174C64">
              <w:fldChar w:fldCharType="separate"/>
            </w:r>
            <w:r w:rsidRPr="00174C64">
              <w:rPr>
                <w:noProof/>
              </w:rPr>
              <w:t>Bitte geben Sie hier Ihren Text ein</w:t>
            </w:r>
            <w:r w:rsidRPr="00174C64">
              <w:fldChar w:fldCharType="end"/>
            </w:r>
            <w:bookmarkEnd w:id="15"/>
          </w:p>
        </w:tc>
      </w:tr>
      <w:tr w:rsidR="0015561B" w:rsidTr="0029509B">
        <w:trPr>
          <w:trHeight w:val="3221"/>
        </w:trPr>
        <w:tc>
          <w:tcPr>
            <w:tcW w:w="2376" w:type="dxa"/>
            <w:shd w:val="clear" w:color="auto" w:fill="D9D9D9" w:themeFill="background1" w:themeFillShade="D9"/>
          </w:tcPr>
          <w:p w:rsidR="0015561B" w:rsidRPr="0003220E" w:rsidRDefault="0015561B" w:rsidP="00B10897">
            <w:pPr>
              <w:spacing w:after="200" w:line="276" w:lineRule="auto"/>
              <w:jc w:val="left"/>
              <w:rPr>
                <w:rFonts w:eastAsiaTheme="majorEastAsia" w:cstheme="majorBidi"/>
                <w:bCs/>
                <w:color w:val="2860A4"/>
              </w:rPr>
            </w:pPr>
            <w:r w:rsidRPr="0003220E">
              <w:rPr>
                <w:rFonts w:eastAsiaTheme="majorEastAsia" w:cstheme="majorBidi"/>
                <w:bCs/>
                <w:color w:val="2860A4"/>
              </w:rPr>
              <w:t>Aufgabenbereich der beteiligten Kulturakte</w:t>
            </w:r>
            <w:r w:rsidRPr="0003220E">
              <w:rPr>
                <w:rFonts w:eastAsiaTheme="majorEastAsia" w:cstheme="majorBidi"/>
                <w:bCs/>
                <w:color w:val="2860A4"/>
              </w:rPr>
              <w:t>u</w:t>
            </w:r>
            <w:r w:rsidRPr="0003220E">
              <w:rPr>
                <w:rFonts w:eastAsiaTheme="majorEastAsia" w:cstheme="majorBidi"/>
                <w:bCs/>
                <w:color w:val="2860A4"/>
              </w:rPr>
              <w:t>re für die transnationale Umsetzung</w:t>
            </w:r>
          </w:p>
          <w:p w:rsidR="00B6103B" w:rsidRPr="0003220E" w:rsidRDefault="00B6103B" w:rsidP="00B10897">
            <w:pPr>
              <w:spacing w:after="200" w:line="276" w:lineRule="auto"/>
              <w:jc w:val="left"/>
              <w:rPr>
                <w:rFonts w:eastAsiaTheme="majorEastAsia" w:cstheme="majorBidi"/>
                <w:bCs/>
                <w:color w:val="2860A4"/>
              </w:rPr>
            </w:pPr>
          </w:p>
          <w:p w:rsidR="00B6103B" w:rsidRPr="00E721A5" w:rsidRDefault="0003220E" w:rsidP="00B6103B">
            <w:pPr>
              <w:rPr>
                <w:rFonts w:eastAsiaTheme="majorEastAsia" w:cstheme="majorBidi"/>
                <w:bCs/>
                <w:color w:val="2860A4"/>
              </w:rPr>
            </w:pPr>
            <w:r>
              <w:rPr>
                <w:rFonts w:eastAsiaTheme="majorEastAsia" w:cstheme="majorBidi"/>
                <w:bCs/>
                <w:color w:val="2860A4"/>
              </w:rPr>
              <w:t>(</w:t>
            </w:r>
            <w:r w:rsidR="00B6103B" w:rsidRPr="00E721A5">
              <w:rPr>
                <w:rFonts w:eastAsiaTheme="majorEastAsia" w:cstheme="majorBidi"/>
                <w:bCs/>
                <w:color w:val="2860A4"/>
              </w:rPr>
              <w:t>max. 500 Zeichen</w:t>
            </w:r>
            <w:r>
              <w:rPr>
                <w:rFonts w:eastAsiaTheme="majorEastAsia" w:cstheme="majorBidi"/>
                <w:bCs/>
                <w:color w:val="2860A4"/>
              </w:rPr>
              <w:t>)</w:t>
            </w:r>
          </w:p>
          <w:p w:rsidR="00B6103B" w:rsidRPr="0003220E" w:rsidRDefault="00B6103B" w:rsidP="00B10897">
            <w:pPr>
              <w:spacing w:after="200" w:line="276" w:lineRule="auto"/>
              <w:jc w:val="left"/>
              <w:rPr>
                <w:rFonts w:eastAsiaTheme="majorEastAsia" w:cstheme="majorBidi"/>
                <w:bCs/>
                <w:color w:val="2860A4"/>
              </w:rPr>
            </w:pPr>
          </w:p>
        </w:tc>
        <w:tc>
          <w:tcPr>
            <w:tcW w:w="6836" w:type="dxa"/>
            <w:shd w:val="clear" w:color="auto" w:fill="D9D9D9" w:themeFill="background1" w:themeFillShade="D9"/>
          </w:tcPr>
          <w:p w:rsidR="00D1608D" w:rsidRPr="00E715E5" w:rsidRDefault="00E715E5" w:rsidP="00B10897">
            <w:pPr>
              <w:spacing w:after="200" w:line="276" w:lineRule="auto"/>
              <w:jc w:val="left"/>
            </w:pPr>
            <w:r>
              <w:fldChar w:fldCharType="begin">
                <w:ffData>
                  <w:name w:val="Text17"/>
                  <w:enabled/>
                  <w:calcOnExit w:val="0"/>
                  <w:textInput>
                    <w:default w:val="Bitte geben Sie hier Ihren Text ein"/>
                    <w:maxLength w:val="700"/>
                  </w:textInput>
                </w:ffData>
              </w:fldChar>
            </w:r>
            <w:bookmarkStart w:id="16" w:name="Text17"/>
            <w:r>
              <w:instrText xml:space="preserve"> FORMTEXT </w:instrText>
            </w:r>
            <w:r>
              <w:fldChar w:fldCharType="separate"/>
            </w:r>
            <w:r>
              <w:rPr>
                <w:noProof/>
              </w:rPr>
              <w:t>Bitte geben Sie hier Ihren Text ein</w:t>
            </w:r>
            <w:r>
              <w:fldChar w:fldCharType="end"/>
            </w:r>
            <w:bookmarkEnd w:id="16"/>
          </w:p>
        </w:tc>
      </w:tr>
    </w:tbl>
    <w:p w:rsidR="0029509B" w:rsidRDefault="0029509B" w:rsidP="0029509B">
      <w:pPr>
        <w:pStyle w:val="berschrift2"/>
        <w:rPr>
          <w:sz w:val="28"/>
        </w:rPr>
      </w:pPr>
      <w:r>
        <w:rPr>
          <w:sz w:val="28"/>
        </w:rPr>
        <w:br w:type="page"/>
      </w:r>
    </w:p>
    <w:p w:rsidR="00C84A19" w:rsidRPr="00B70657" w:rsidRDefault="00100BA0" w:rsidP="0067003B">
      <w:pPr>
        <w:pStyle w:val="berschrift2"/>
        <w:numPr>
          <w:ilvl w:val="0"/>
          <w:numId w:val="3"/>
        </w:numPr>
        <w:rPr>
          <w:sz w:val="28"/>
        </w:rPr>
      </w:pPr>
      <w:r w:rsidRPr="009A5B3A">
        <w:rPr>
          <w:sz w:val="28"/>
        </w:rPr>
        <w:t xml:space="preserve"> </w:t>
      </w:r>
      <w:r w:rsidR="00C84A19" w:rsidRPr="00B70657">
        <w:rPr>
          <w:sz w:val="28"/>
        </w:rPr>
        <w:t xml:space="preserve">Beitrag zu den Querschnittszielen </w:t>
      </w:r>
    </w:p>
    <w:p w:rsidR="009A5B3A" w:rsidRDefault="009A5B3A" w:rsidP="0029509B">
      <w:pPr>
        <w:pStyle w:val="berschrift3"/>
      </w:pPr>
    </w:p>
    <w:p w:rsidR="00C84A19" w:rsidRPr="006946F2" w:rsidRDefault="009A5B3A" w:rsidP="00C84A19">
      <w:pPr>
        <w:pStyle w:val="berschrift3"/>
        <w:rPr>
          <w:caps/>
          <w:color w:val="FFFFFF" w:themeColor="background1"/>
          <w:sz w:val="26"/>
          <w:szCs w:val="26"/>
          <w:u w:val="none"/>
        </w:rPr>
      </w:pPr>
      <w:r w:rsidRPr="009A5B3A">
        <w:rPr>
          <w:caps/>
          <w:color w:val="auto"/>
          <w:sz w:val="26"/>
          <w:szCs w:val="26"/>
          <w:u w:val="none"/>
        </w:rPr>
        <w:t xml:space="preserve">3.1 </w:t>
      </w:r>
      <w:r w:rsidR="00DD3D09">
        <w:rPr>
          <w:caps/>
          <w:color w:val="auto"/>
          <w:sz w:val="26"/>
          <w:szCs w:val="26"/>
          <w:u w:val="none"/>
        </w:rPr>
        <w:t>Verbindung mehrerer Sektoren durch das Projekt</w:t>
      </w:r>
      <w:r w:rsidR="006946F2">
        <w:rPr>
          <w:caps/>
          <w:color w:val="auto"/>
          <w:sz w:val="26"/>
          <w:szCs w:val="26"/>
          <w:u w:val="none"/>
        </w:rPr>
        <w:tab/>
      </w:r>
      <w:r w:rsidR="006946F2">
        <w:rPr>
          <w:caps/>
          <w:color w:val="auto"/>
          <w:sz w:val="26"/>
          <w:szCs w:val="26"/>
          <w:u w:val="none"/>
        </w:rPr>
        <w:tab/>
      </w:r>
      <w:r w:rsidR="006946F2" w:rsidRPr="006946F2">
        <w:rPr>
          <w:caps/>
          <w:color w:val="FFFFFF" w:themeColor="background1"/>
          <w:sz w:val="26"/>
          <w:szCs w:val="26"/>
          <w:highlight w:val="black"/>
          <w:u w:val="none"/>
        </w:rPr>
        <w:t>K4</w:t>
      </w:r>
    </w:p>
    <w:p w:rsidR="00DD3D09" w:rsidRDefault="00DD3D09" w:rsidP="00DD3D09">
      <w:pPr>
        <w:pStyle w:val="berschrift3"/>
        <w:rPr>
          <w:u w:val="none"/>
        </w:rPr>
      </w:pPr>
      <w:r w:rsidRPr="000B5A78">
        <w:rPr>
          <w:u w:val="none"/>
        </w:rPr>
        <w:t xml:space="preserve">Darstellung der </w:t>
      </w:r>
      <w:r w:rsidR="00B70657">
        <w:rPr>
          <w:u w:val="none"/>
        </w:rPr>
        <w:t>S</w:t>
      </w:r>
      <w:r w:rsidRPr="000B5A78">
        <w:rPr>
          <w:u w:val="none"/>
        </w:rPr>
        <w:t>ektor</w:t>
      </w:r>
      <w:r w:rsidR="00B70657">
        <w:rPr>
          <w:u w:val="none"/>
        </w:rPr>
        <w:t xml:space="preserve"> </w:t>
      </w:r>
      <w:r w:rsidRPr="000B5A78">
        <w:rPr>
          <w:u w:val="none"/>
        </w:rPr>
        <w:t>übergreifenden Konzeption und/ oder Umsetzung des Projekts</w:t>
      </w:r>
      <w:r w:rsidR="00D1608D" w:rsidRPr="000B5A78">
        <w:rPr>
          <w:u w:val="none"/>
        </w:rPr>
        <w:t>. (max. 500 Ze</w:t>
      </w:r>
      <w:r w:rsidR="00D1608D" w:rsidRPr="000B5A78">
        <w:rPr>
          <w:u w:val="none"/>
        </w:rPr>
        <w:t>i</w:t>
      </w:r>
      <w:r w:rsidR="00D1608D" w:rsidRPr="000B5A78">
        <w:rPr>
          <w:u w:val="none"/>
        </w:rPr>
        <w:t>chen)</w:t>
      </w:r>
    </w:p>
    <w:p w:rsidR="001E585F" w:rsidRPr="001E585F" w:rsidRDefault="001E585F" w:rsidP="001E585F"/>
    <w:tbl>
      <w:tblPr>
        <w:tblStyle w:val="Tabellenraster"/>
        <w:tblW w:w="0" w:type="auto"/>
        <w:tblLook w:val="04A0" w:firstRow="1" w:lastRow="0" w:firstColumn="1" w:lastColumn="0" w:noHBand="0" w:noVBand="1"/>
      </w:tblPr>
      <w:tblGrid>
        <w:gridCol w:w="9212"/>
      </w:tblGrid>
      <w:tr w:rsidR="00D1608D" w:rsidTr="00C56361">
        <w:trPr>
          <w:trHeight w:val="3402"/>
        </w:trPr>
        <w:tc>
          <w:tcPr>
            <w:tcW w:w="9212" w:type="dxa"/>
          </w:tcPr>
          <w:p w:rsidR="00D1608D" w:rsidRDefault="00E715E5" w:rsidP="00B70657">
            <w:r>
              <w:fldChar w:fldCharType="begin">
                <w:ffData>
                  <w:name w:val="Text18"/>
                  <w:enabled/>
                  <w:calcOnExit w:val="0"/>
                  <w:textInput>
                    <w:default w:val="Bitte geben Sie hier Ihren Text ein"/>
                    <w:maxLength w:val="700"/>
                  </w:textInput>
                </w:ffData>
              </w:fldChar>
            </w:r>
            <w:bookmarkStart w:id="17" w:name="Text18"/>
            <w:r>
              <w:instrText xml:space="preserve"> FORMTEXT </w:instrText>
            </w:r>
            <w:r>
              <w:fldChar w:fldCharType="separate"/>
            </w:r>
            <w:r>
              <w:rPr>
                <w:noProof/>
              </w:rPr>
              <w:t>Bitte geben Sie hier Ihren Text ein</w:t>
            </w:r>
            <w:r>
              <w:fldChar w:fldCharType="end"/>
            </w:r>
            <w:bookmarkEnd w:id="17"/>
          </w:p>
        </w:tc>
      </w:tr>
    </w:tbl>
    <w:p w:rsidR="00D93FA3" w:rsidRDefault="00D93FA3" w:rsidP="00D93FA3"/>
    <w:p w:rsidR="00DD3D09" w:rsidRDefault="00DD3D09" w:rsidP="00D93FA3"/>
    <w:p w:rsidR="00DD3D09" w:rsidRPr="006946F2" w:rsidRDefault="00DD3D09" w:rsidP="00D93FA3">
      <w:pPr>
        <w:rPr>
          <w:rFonts w:eastAsiaTheme="majorEastAsia" w:cstheme="majorBidi"/>
          <w:bCs/>
          <w:caps/>
          <w:color w:val="FFFFFF" w:themeColor="background1"/>
          <w:sz w:val="26"/>
          <w:szCs w:val="26"/>
        </w:rPr>
      </w:pPr>
      <w:r w:rsidRPr="00DD3D09">
        <w:rPr>
          <w:rFonts w:eastAsiaTheme="majorEastAsia" w:cstheme="majorBidi"/>
          <w:bCs/>
          <w:caps/>
          <w:sz w:val="26"/>
          <w:szCs w:val="26"/>
        </w:rPr>
        <w:t xml:space="preserve">3.2 </w:t>
      </w:r>
      <w:r>
        <w:rPr>
          <w:rFonts w:eastAsiaTheme="majorEastAsia" w:cstheme="majorBidi"/>
          <w:bCs/>
          <w:caps/>
          <w:sz w:val="26"/>
          <w:szCs w:val="26"/>
        </w:rPr>
        <w:t>Innovation</w:t>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sidRPr="006946F2">
        <w:rPr>
          <w:rFonts w:eastAsiaTheme="majorEastAsia" w:cstheme="majorBidi"/>
          <w:bCs/>
          <w:caps/>
          <w:color w:val="FFFFFF" w:themeColor="background1"/>
          <w:sz w:val="26"/>
          <w:szCs w:val="26"/>
          <w:highlight w:val="black"/>
        </w:rPr>
        <w:t>K5</w:t>
      </w:r>
    </w:p>
    <w:p w:rsidR="00206D78" w:rsidRDefault="00206D78" w:rsidP="00D93FA3">
      <w:pPr>
        <w:rPr>
          <w:rFonts w:eastAsiaTheme="majorEastAsia" w:cstheme="majorBidi"/>
          <w:bCs/>
          <w:color w:val="2860A4"/>
        </w:rPr>
      </w:pPr>
    </w:p>
    <w:p w:rsidR="00DD3D09" w:rsidRPr="000B5A78" w:rsidRDefault="0007144E" w:rsidP="00D93FA3">
      <w:pPr>
        <w:rPr>
          <w:rFonts w:eastAsiaTheme="majorEastAsia" w:cstheme="majorBidi"/>
          <w:bCs/>
          <w:color w:val="2860A4"/>
        </w:rPr>
      </w:pPr>
      <w:r w:rsidRPr="000B5A78">
        <w:rPr>
          <w:rFonts w:eastAsiaTheme="majorEastAsia" w:cstheme="majorBidi"/>
          <w:bCs/>
          <w:color w:val="2860A4"/>
        </w:rPr>
        <w:t xml:space="preserve">Regionale Innovation: </w:t>
      </w:r>
      <w:r w:rsidR="00DD3D09" w:rsidRPr="000B5A78">
        <w:rPr>
          <w:rFonts w:eastAsiaTheme="majorEastAsia" w:cstheme="majorBidi"/>
          <w:bCs/>
          <w:color w:val="2860A4"/>
        </w:rPr>
        <w:t>Darstellung des regionalen Innovationscharakter</w:t>
      </w:r>
      <w:r w:rsidR="00B70657">
        <w:rPr>
          <w:rFonts w:eastAsiaTheme="majorEastAsia" w:cstheme="majorBidi"/>
          <w:bCs/>
          <w:color w:val="2860A4"/>
        </w:rPr>
        <w:t>s</w:t>
      </w:r>
      <w:r w:rsidR="00DD3D09" w:rsidRPr="000B5A78">
        <w:rPr>
          <w:rFonts w:eastAsiaTheme="majorEastAsia" w:cstheme="majorBidi"/>
          <w:bCs/>
          <w:color w:val="2860A4"/>
        </w:rPr>
        <w:t xml:space="preserve"> des Projekts und / oder der zu erwartenden regionalen Innovationseffekte, ausgelöst durch das Projekt</w:t>
      </w:r>
      <w:r w:rsidR="00BE4A4B" w:rsidRPr="000B5A78">
        <w:rPr>
          <w:rFonts w:eastAsiaTheme="majorEastAsia" w:cstheme="majorBidi"/>
          <w:bCs/>
          <w:color w:val="2860A4"/>
        </w:rPr>
        <w:t>.</w:t>
      </w:r>
      <w:r w:rsidR="00D1608D" w:rsidRPr="000B5A78">
        <w:rPr>
          <w:rFonts w:eastAsiaTheme="majorEastAsia" w:cstheme="majorBidi"/>
          <w:bCs/>
          <w:color w:val="2860A4"/>
        </w:rPr>
        <w:t xml:space="preserve"> (max. 1.000 Zeichen)</w:t>
      </w:r>
    </w:p>
    <w:p w:rsidR="00BE4A4B" w:rsidRDefault="00BE4A4B" w:rsidP="00D93FA3">
      <w:pPr>
        <w:rPr>
          <w:rFonts w:eastAsiaTheme="majorEastAsia" w:cstheme="majorBidi"/>
          <w:bCs/>
          <w:color w:val="2860A4"/>
          <w:u w:val="single"/>
        </w:rPr>
      </w:pPr>
    </w:p>
    <w:tbl>
      <w:tblPr>
        <w:tblStyle w:val="Tabellenraster"/>
        <w:tblW w:w="0" w:type="auto"/>
        <w:tblLook w:val="04A0" w:firstRow="1" w:lastRow="0" w:firstColumn="1" w:lastColumn="0" w:noHBand="0" w:noVBand="1"/>
      </w:tblPr>
      <w:tblGrid>
        <w:gridCol w:w="9212"/>
      </w:tblGrid>
      <w:tr w:rsidR="00D1608D" w:rsidTr="00C56361">
        <w:trPr>
          <w:trHeight w:val="5670"/>
        </w:trPr>
        <w:tc>
          <w:tcPr>
            <w:tcW w:w="9212" w:type="dxa"/>
          </w:tcPr>
          <w:p w:rsidR="00D1608D" w:rsidRDefault="00F64777" w:rsidP="00B70657">
            <w:r>
              <w:fldChar w:fldCharType="begin">
                <w:ffData>
                  <w:name w:val="Text19"/>
                  <w:enabled/>
                  <w:calcOnExit w:val="0"/>
                  <w:textInput>
                    <w:default w:val="Bitte geben Sie hier Ihren Text ein"/>
                    <w:maxLength w:val="1200"/>
                  </w:textInput>
                </w:ffData>
              </w:fldChar>
            </w:r>
            <w:bookmarkStart w:id="18" w:name="Text19"/>
            <w:r>
              <w:instrText xml:space="preserve"> FORMTEXT </w:instrText>
            </w:r>
            <w:r>
              <w:fldChar w:fldCharType="separate"/>
            </w:r>
            <w:r>
              <w:rPr>
                <w:noProof/>
              </w:rPr>
              <w:t>Bitte geben Sie hier Ihren Text ein</w:t>
            </w:r>
            <w:r>
              <w:fldChar w:fldCharType="end"/>
            </w:r>
            <w:bookmarkEnd w:id="18"/>
          </w:p>
        </w:tc>
      </w:tr>
    </w:tbl>
    <w:p w:rsidR="00206D78" w:rsidRPr="000B5A78" w:rsidRDefault="0007144E" w:rsidP="00206D78">
      <w:pPr>
        <w:rPr>
          <w:rFonts w:eastAsiaTheme="majorEastAsia" w:cstheme="majorBidi"/>
          <w:bCs/>
          <w:color w:val="2860A4"/>
        </w:rPr>
      </w:pPr>
      <w:r w:rsidRPr="000B5A78">
        <w:rPr>
          <w:rFonts w:eastAsiaTheme="majorEastAsia" w:cstheme="majorBidi"/>
          <w:bCs/>
          <w:color w:val="2860A4"/>
        </w:rPr>
        <w:t xml:space="preserve">Innovation im Themenfeld des Projekts: </w:t>
      </w:r>
      <w:r w:rsidR="00BE4A4B" w:rsidRPr="000B5A78">
        <w:rPr>
          <w:rFonts w:eastAsiaTheme="majorEastAsia" w:cstheme="majorBidi"/>
          <w:bCs/>
          <w:color w:val="2860A4"/>
        </w:rPr>
        <w:t>Darstellung neuer Methoden, Verfahren, Services, Dienstlei</w:t>
      </w:r>
      <w:r w:rsidR="00BE4A4B" w:rsidRPr="000B5A78">
        <w:rPr>
          <w:rFonts w:eastAsiaTheme="majorEastAsia" w:cstheme="majorBidi"/>
          <w:bCs/>
          <w:color w:val="2860A4"/>
        </w:rPr>
        <w:t>s</w:t>
      </w:r>
      <w:r w:rsidR="00BE4A4B" w:rsidRPr="000B5A78">
        <w:rPr>
          <w:rFonts w:eastAsiaTheme="majorEastAsia" w:cstheme="majorBidi"/>
          <w:bCs/>
          <w:color w:val="2860A4"/>
        </w:rPr>
        <w:t>tungen etc. oder Produkte</w:t>
      </w:r>
      <w:r w:rsidR="00B50A74">
        <w:rPr>
          <w:rFonts w:eastAsiaTheme="majorEastAsia" w:cstheme="majorBidi"/>
          <w:bCs/>
          <w:color w:val="2860A4"/>
        </w:rPr>
        <w:t>,</w:t>
      </w:r>
      <w:r w:rsidR="00BE4A4B" w:rsidRPr="000B5A78">
        <w:rPr>
          <w:rFonts w:eastAsiaTheme="majorEastAsia" w:cstheme="majorBidi"/>
          <w:bCs/>
          <w:color w:val="2860A4"/>
        </w:rPr>
        <w:t xml:space="preserve"> die durch das Projekt (weiter)entwickelt werden und / oder umgesetzt we</w:t>
      </w:r>
      <w:r w:rsidR="00BE4A4B" w:rsidRPr="000B5A78">
        <w:rPr>
          <w:rFonts w:eastAsiaTheme="majorEastAsia" w:cstheme="majorBidi"/>
          <w:bCs/>
          <w:color w:val="2860A4"/>
        </w:rPr>
        <w:t>r</w:t>
      </w:r>
      <w:r w:rsidR="00BE4A4B" w:rsidRPr="000B5A78">
        <w:rPr>
          <w:rFonts w:eastAsiaTheme="majorEastAsia" w:cstheme="majorBidi"/>
          <w:bCs/>
          <w:color w:val="2860A4"/>
        </w:rPr>
        <w:t>den und über den State-</w:t>
      </w:r>
      <w:proofErr w:type="spellStart"/>
      <w:r w:rsidR="00BE4A4B" w:rsidRPr="000B5A78">
        <w:rPr>
          <w:rFonts w:eastAsiaTheme="majorEastAsia" w:cstheme="majorBidi"/>
          <w:bCs/>
          <w:color w:val="2860A4"/>
        </w:rPr>
        <w:t>of</w:t>
      </w:r>
      <w:proofErr w:type="spellEnd"/>
      <w:r w:rsidR="00BE4A4B" w:rsidRPr="000B5A78">
        <w:rPr>
          <w:rFonts w:eastAsiaTheme="majorEastAsia" w:cstheme="majorBidi"/>
          <w:bCs/>
          <w:color w:val="2860A4"/>
        </w:rPr>
        <w:t>-</w:t>
      </w:r>
      <w:proofErr w:type="spellStart"/>
      <w:r w:rsidR="00BE4A4B" w:rsidRPr="000B5A78">
        <w:rPr>
          <w:rFonts w:eastAsiaTheme="majorEastAsia" w:cstheme="majorBidi"/>
          <w:bCs/>
          <w:color w:val="2860A4"/>
        </w:rPr>
        <w:t>the</w:t>
      </w:r>
      <w:proofErr w:type="spellEnd"/>
      <w:r w:rsidR="00BE4A4B" w:rsidRPr="000B5A78">
        <w:rPr>
          <w:rFonts w:eastAsiaTheme="majorEastAsia" w:cstheme="majorBidi"/>
          <w:bCs/>
          <w:color w:val="2860A4"/>
        </w:rPr>
        <w:t>-Art hinausgehen</w:t>
      </w:r>
      <w:r w:rsidR="00BE4A4B" w:rsidRPr="00FC0E6B">
        <w:rPr>
          <w:rFonts w:eastAsiaTheme="majorEastAsia" w:cstheme="majorBidi"/>
          <w:bCs/>
          <w:color w:val="2860A4"/>
        </w:rPr>
        <w:t>.</w:t>
      </w:r>
      <w:r w:rsidR="00B70657" w:rsidRPr="00FC0E6B">
        <w:rPr>
          <w:rFonts w:eastAsiaTheme="majorEastAsia" w:cstheme="majorBidi"/>
          <w:bCs/>
          <w:color w:val="2860A4"/>
        </w:rPr>
        <w:t xml:space="preserve"> </w:t>
      </w:r>
      <w:r w:rsidR="00206D78" w:rsidRPr="00FC0E6B">
        <w:rPr>
          <w:rFonts w:eastAsiaTheme="majorEastAsia" w:cstheme="majorBidi"/>
          <w:bCs/>
          <w:color w:val="2860A4"/>
        </w:rPr>
        <w:t>(max. 1.000 Zeichen)</w:t>
      </w:r>
    </w:p>
    <w:p w:rsidR="00BE4A4B" w:rsidRPr="000B5A78" w:rsidRDefault="00BE4A4B" w:rsidP="00D93FA3">
      <w:pPr>
        <w:rPr>
          <w:rFonts w:eastAsiaTheme="majorEastAsia" w:cstheme="majorBidi"/>
          <w:bCs/>
          <w:color w:val="2860A4"/>
        </w:rPr>
      </w:pPr>
    </w:p>
    <w:tbl>
      <w:tblPr>
        <w:tblStyle w:val="Tabellenraster"/>
        <w:tblW w:w="0" w:type="auto"/>
        <w:tblLook w:val="04A0" w:firstRow="1" w:lastRow="0" w:firstColumn="1" w:lastColumn="0" w:noHBand="0" w:noVBand="1"/>
      </w:tblPr>
      <w:tblGrid>
        <w:gridCol w:w="9212"/>
      </w:tblGrid>
      <w:tr w:rsidR="00D1608D" w:rsidTr="00C56361">
        <w:trPr>
          <w:trHeight w:val="5670"/>
        </w:trPr>
        <w:tc>
          <w:tcPr>
            <w:tcW w:w="9212" w:type="dxa"/>
          </w:tcPr>
          <w:p w:rsidR="00D1608D" w:rsidRDefault="00F64777" w:rsidP="00B70657">
            <w:r>
              <w:fldChar w:fldCharType="begin">
                <w:ffData>
                  <w:name w:val="Text20"/>
                  <w:enabled/>
                  <w:calcOnExit w:val="0"/>
                  <w:textInput>
                    <w:default w:val="Bitte geben Sie hier Ihren Text ein"/>
                    <w:maxLength w:val="1200"/>
                  </w:textInput>
                </w:ffData>
              </w:fldChar>
            </w:r>
            <w:bookmarkStart w:id="19" w:name="Text20"/>
            <w:r>
              <w:instrText xml:space="preserve"> FORMTEXT </w:instrText>
            </w:r>
            <w:r>
              <w:fldChar w:fldCharType="separate"/>
            </w:r>
            <w:r>
              <w:rPr>
                <w:noProof/>
              </w:rPr>
              <w:t>Bitte geben Sie hier Ihren Text ein</w:t>
            </w:r>
            <w:r>
              <w:fldChar w:fldCharType="end"/>
            </w:r>
            <w:bookmarkEnd w:id="19"/>
          </w:p>
        </w:tc>
      </w:tr>
    </w:tbl>
    <w:p w:rsidR="00ED08CC" w:rsidRDefault="00ED08CC" w:rsidP="00D93FA3">
      <w:pPr>
        <w:rPr>
          <w:rFonts w:eastAsiaTheme="majorEastAsia" w:cstheme="majorBidi"/>
          <w:bCs/>
          <w:color w:val="2860A4"/>
          <w:u w:val="single"/>
        </w:rPr>
      </w:pPr>
    </w:p>
    <w:p w:rsidR="00BE4A4B" w:rsidRDefault="00BE4A4B" w:rsidP="00D93FA3">
      <w:pPr>
        <w:rPr>
          <w:rFonts w:eastAsiaTheme="majorEastAsia" w:cstheme="majorBidi"/>
          <w:bCs/>
          <w:caps/>
          <w:color w:val="FFFFFF" w:themeColor="background1"/>
          <w:sz w:val="26"/>
          <w:szCs w:val="26"/>
        </w:rPr>
      </w:pPr>
      <w:r w:rsidRPr="00BE4A4B">
        <w:rPr>
          <w:rFonts w:eastAsiaTheme="majorEastAsia" w:cstheme="majorBidi"/>
          <w:bCs/>
          <w:caps/>
          <w:sz w:val="26"/>
          <w:szCs w:val="26"/>
        </w:rPr>
        <w:t xml:space="preserve">3.3. Nachhaltigkeit </w:t>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sidRPr="006946F2">
        <w:rPr>
          <w:rFonts w:eastAsiaTheme="majorEastAsia" w:cstheme="majorBidi"/>
          <w:bCs/>
          <w:caps/>
          <w:color w:val="FFFFFF" w:themeColor="background1"/>
          <w:sz w:val="26"/>
          <w:szCs w:val="26"/>
          <w:highlight w:val="black"/>
        </w:rPr>
        <w:t>K3</w:t>
      </w:r>
    </w:p>
    <w:p w:rsidR="00B70657" w:rsidRPr="006946F2" w:rsidRDefault="00B70657" w:rsidP="00D93FA3">
      <w:pPr>
        <w:rPr>
          <w:rFonts w:eastAsiaTheme="majorEastAsia" w:cstheme="majorBidi"/>
          <w:bCs/>
          <w:caps/>
          <w:color w:val="FFFFFF" w:themeColor="background1"/>
          <w:sz w:val="26"/>
          <w:szCs w:val="26"/>
        </w:rPr>
      </w:pPr>
    </w:p>
    <w:p w:rsidR="00BE4A4B" w:rsidRPr="000B5A78" w:rsidRDefault="00BE4A4B" w:rsidP="00D93FA3">
      <w:pPr>
        <w:rPr>
          <w:rFonts w:eastAsiaTheme="majorEastAsia" w:cstheme="majorBidi"/>
          <w:bCs/>
          <w:color w:val="2860A4"/>
        </w:rPr>
      </w:pPr>
      <w:r w:rsidRPr="000B5A78">
        <w:rPr>
          <w:rFonts w:eastAsiaTheme="majorEastAsia" w:cstheme="majorBidi"/>
          <w:bCs/>
          <w:color w:val="2860A4"/>
        </w:rPr>
        <w:t>Darstellung der Beiträge zu den Nachhaltigkeitszielen</w:t>
      </w:r>
      <w:r w:rsidR="00B50A74">
        <w:rPr>
          <w:rFonts w:eastAsiaTheme="majorEastAsia" w:cstheme="majorBidi"/>
          <w:bCs/>
          <w:color w:val="2860A4"/>
        </w:rPr>
        <w:t>.</w:t>
      </w:r>
    </w:p>
    <w:p w:rsidR="00690741" w:rsidRDefault="00690741" w:rsidP="00D93FA3">
      <w:pPr>
        <w:rPr>
          <w:i/>
          <w:color w:val="538022"/>
        </w:rPr>
      </w:pPr>
    </w:p>
    <w:p w:rsidR="00BE4A4B" w:rsidRPr="0003220E" w:rsidRDefault="00BE4A4B" w:rsidP="00D93FA3">
      <w:pPr>
        <w:rPr>
          <w:rFonts w:eastAsiaTheme="majorEastAsia" w:cstheme="majorBidi"/>
          <w:bCs/>
          <w:color w:val="2860A4"/>
        </w:rPr>
      </w:pPr>
      <w:r w:rsidRPr="0003220E">
        <w:rPr>
          <w:rFonts w:eastAsiaTheme="majorEastAsia" w:cstheme="majorBidi"/>
          <w:bCs/>
          <w:color w:val="2860A4"/>
        </w:rPr>
        <w:t>Bitte nur jeweil</w:t>
      </w:r>
      <w:r w:rsidR="00D1608D" w:rsidRPr="0003220E">
        <w:rPr>
          <w:rFonts w:eastAsiaTheme="majorEastAsia" w:cstheme="majorBidi"/>
          <w:bCs/>
          <w:color w:val="2860A4"/>
        </w:rPr>
        <w:t xml:space="preserve">s jene Rubriken in der Tabelle </w:t>
      </w:r>
      <w:r w:rsidRPr="0003220E">
        <w:rPr>
          <w:rFonts w:eastAsiaTheme="majorEastAsia" w:cstheme="majorBidi"/>
          <w:bCs/>
          <w:color w:val="2860A4"/>
        </w:rPr>
        <w:t>ausfüllen, die für Ihr Projekt relevant sind</w:t>
      </w:r>
      <w:r w:rsidR="00D1608D" w:rsidRPr="0003220E">
        <w:rPr>
          <w:rFonts w:eastAsiaTheme="majorEastAsia" w:cstheme="majorBidi"/>
          <w:bCs/>
          <w:color w:val="2860A4"/>
        </w:rPr>
        <w:t>.</w:t>
      </w:r>
    </w:p>
    <w:p w:rsidR="00BE4A4B" w:rsidRPr="00BE4A4B" w:rsidRDefault="00BE4A4B" w:rsidP="00D93FA3">
      <w:pPr>
        <w:rPr>
          <w:rFonts w:eastAsiaTheme="majorEastAsia" w:cstheme="majorBidi"/>
          <w:bCs/>
          <w:caps/>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71"/>
        <w:gridCol w:w="5615"/>
      </w:tblGrid>
      <w:tr w:rsidR="0067003B" w:rsidRPr="009A0F46" w:rsidTr="00206D78">
        <w:trPr>
          <w:trHeight w:val="600"/>
          <w:jc w:val="center"/>
        </w:trPr>
        <w:tc>
          <w:tcPr>
            <w:tcW w:w="3571" w:type="dxa"/>
            <w:shd w:val="clear" w:color="auto" w:fill="auto"/>
            <w:vAlign w:val="center"/>
          </w:tcPr>
          <w:p w:rsidR="0067003B" w:rsidRPr="0067003B" w:rsidRDefault="0067003B" w:rsidP="009A0F46">
            <w:pPr>
              <w:spacing w:line="276" w:lineRule="auto"/>
              <w:jc w:val="left"/>
              <w:rPr>
                <w:rFonts w:eastAsia="Times New Roman" w:cs="Times New Roman"/>
                <w:b/>
                <w:sz w:val="24"/>
                <w:szCs w:val="24"/>
              </w:rPr>
            </w:pPr>
            <w:r w:rsidRPr="0067003B">
              <w:rPr>
                <w:rFonts w:eastAsia="Times New Roman" w:cs="Times New Roman"/>
                <w:b/>
                <w:sz w:val="24"/>
                <w:szCs w:val="24"/>
              </w:rPr>
              <w:t>Nachhaltigkeitsperspektiven</w:t>
            </w:r>
          </w:p>
        </w:tc>
        <w:tc>
          <w:tcPr>
            <w:tcW w:w="5615" w:type="dxa"/>
            <w:vAlign w:val="center"/>
          </w:tcPr>
          <w:p w:rsidR="0067003B" w:rsidRPr="0067003B" w:rsidRDefault="0067003B" w:rsidP="009A0F46">
            <w:pPr>
              <w:spacing w:line="240" w:lineRule="auto"/>
              <w:jc w:val="left"/>
              <w:rPr>
                <w:rFonts w:eastAsia="Times New Roman" w:cs="Times New Roman"/>
                <w:b/>
                <w:sz w:val="24"/>
                <w:szCs w:val="24"/>
              </w:rPr>
            </w:pPr>
            <w:r w:rsidRPr="0067003B">
              <w:rPr>
                <w:rFonts w:eastAsia="Times New Roman" w:cs="Times New Roman"/>
                <w:b/>
                <w:sz w:val="24"/>
                <w:szCs w:val="24"/>
              </w:rPr>
              <w:t>Beitrag des Projekts</w:t>
            </w:r>
          </w:p>
        </w:tc>
      </w:tr>
      <w:tr w:rsidR="009A0F46" w:rsidRPr="009A0F46" w:rsidTr="001E585F">
        <w:trPr>
          <w:trHeight w:val="3813"/>
          <w:jc w:val="center"/>
        </w:trPr>
        <w:tc>
          <w:tcPr>
            <w:tcW w:w="3571" w:type="dxa"/>
            <w:shd w:val="clear" w:color="auto" w:fill="auto"/>
          </w:tcPr>
          <w:p w:rsidR="003B1E09" w:rsidRPr="00206D78" w:rsidRDefault="001E585F" w:rsidP="00C56361">
            <w:pPr>
              <w:spacing w:line="240" w:lineRule="auto"/>
              <w:jc w:val="left"/>
              <w:rPr>
                <w:rFonts w:eastAsia="Times New Roman" w:cs="Times New Roman"/>
                <w:b/>
                <w:szCs w:val="20"/>
              </w:rPr>
            </w:pPr>
            <w:r>
              <w:rPr>
                <w:rFonts w:eastAsia="Times New Roman" w:cs="Times New Roman"/>
                <w:b/>
                <w:szCs w:val="20"/>
              </w:rPr>
              <w:t>Ö</w:t>
            </w:r>
            <w:r w:rsidR="009A0F46" w:rsidRPr="00206D78">
              <w:rPr>
                <w:rFonts w:eastAsia="Times New Roman" w:cs="Times New Roman"/>
                <w:b/>
                <w:szCs w:val="20"/>
              </w:rPr>
              <w:t>kologische Nachhaltigkeit</w:t>
            </w:r>
          </w:p>
          <w:p w:rsidR="00206D78" w:rsidRDefault="00206D78" w:rsidP="00C56361">
            <w:pPr>
              <w:spacing w:line="240" w:lineRule="auto"/>
              <w:jc w:val="left"/>
              <w:rPr>
                <w:rFonts w:eastAsia="Times New Roman" w:cs="Times New Roman"/>
                <w:b/>
                <w:sz w:val="20"/>
                <w:szCs w:val="20"/>
              </w:rPr>
            </w:pPr>
          </w:p>
          <w:p w:rsidR="00690741" w:rsidRPr="00690741" w:rsidRDefault="00690741" w:rsidP="00C56361">
            <w:pPr>
              <w:spacing w:line="240" w:lineRule="auto"/>
              <w:jc w:val="left"/>
              <w:rPr>
                <w:rFonts w:eastAsiaTheme="majorEastAsia" w:cstheme="majorBidi"/>
                <w:bCs/>
                <w:color w:val="2860A4"/>
                <w:sz w:val="20"/>
              </w:rPr>
            </w:pPr>
            <w:r w:rsidRPr="00690741">
              <w:rPr>
                <w:rFonts w:eastAsiaTheme="majorEastAsia" w:cstheme="majorBidi"/>
                <w:bCs/>
                <w:color w:val="2860A4"/>
                <w:sz w:val="20"/>
              </w:rPr>
              <w:t>(max. 500 Zeichen</w:t>
            </w:r>
            <w:r>
              <w:rPr>
                <w:rFonts w:eastAsiaTheme="majorEastAsia" w:cstheme="majorBidi"/>
                <w:bCs/>
                <w:color w:val="2860A4"/>
                <w:sz w:val="20"/>
              </w:rPr>
              <w:t>)</w:t>
            </w:r>
          </w:p>
          <w:p w:rsidR="009A0F46" w:rsidRPr="0067003B" w:rsidRDefault="009A0F46" w:rsidP="00C56361">
            <w:pPr>
              <w:spacing w:line="276" w:lineRule="auto"/>
              <w:jc w:val="left"/>
              <w:rPr>
                <w:rFonts w:eastAsia="Times New Roman" w:cs="Times New Roman"/>
                <w:b/>
                <w:sz w:val="20"/>
                <w:szCs w:val="20"/>
              </w:rPr>
            </w:pPr>
          </w:p>
          <w:p w:rsidR="009A0F46" w:rsidRPr="00690741" w:rsidRDefault="009A0F46" w:rsidP="00C56361">
            <w:pPr>
              <w:spacing w:line="240" w:lineRule="auto"/>
              <w:contextualSpacing/>
              <w:jc w:val="left"/>
              <w:rPr>
                <w:rFonts w:eastAsiaTheme="majorEastAsia" w:cstheme="majorBidi"/>
                <w:bCs/>
                <w:color w:val="2860A4"/>
                <w:sz w:val="20"/>
              </w:rPr>
            </w:pPr>
            <w:r w:rsidRPr="00690741">
              <w:rPr>
                <w:rFonts w:eastAsiaTheme="majorEastAsia" w:cstheme="majorBidi"/>
                <w:bCs/>
                <w:color w:val="2860A4"/>
                <w:sz w:val="20"/>
              </w:rPr>
              <w:t>Leitfragen</w:t>
            </w:r>
          </w:p>
          <w:p w:rsidR="009A0F46" w:rsidRPr="00690741" w:rsidRDefault="009A0F46" w:rsidP="00C56361">
            <w:pPr>
              <w:pStyle w:val="Listenabsatz"/>
              <w:numPr>
                <w:ilvl w:val="0"/>
                <w:numId w:val="5"/>
              </w:numPr>
              <w:spacing w:after="240" w:line="240" w:lineRule="auto"/>
              <w:ind w:left="238" w:hanging="142"/>
              <w:contextualSpacing/>
              <w:jc w:val="left"/>
              <w:rPr>
                <w:rFonts w:ascii="Times New Roman" w:eastAsiaTheme="majorEastAsia" w:hAnsi="Times New Roman" w:cstheme="majorBidi"/>
                <w:b w:val="0"/>
                <w:bCs/>
                <w:color w:val="2860A4"/>
                <w:sz w:val="20"/>
              </w:rPr>
            </w:pPr>
            <w:r w:rsidRPr="00690741">
              <w:rPr>
                <w:rFonts w:ascii="Times New Roman" w:eastAsiaTheme="majorEastAsia" w:hAnsi="Times New Roman" w:cstheme="majorBidi"/>
                <w:b w:val="0"/>
                <w:bCs/>
                <w:color w:val="2860A4"/>
                <w:sz w:val="20"/>
              </w:rPr>
              <w:t>Beitrag zu Umweltschutz und Bi</w:t>
            </w:r>
            <w:r w:rsidRPr="00690741">
              <w:rPr>
                <w:rFonts w:ascii="Times New Roman" w:eastAsiaTheme="majorEastAsia" w:hAnsi="Times New Roman" w:cstheme="majorBidi"/>
                <w:b w:val="0"/>
                <w:bCs/>
                <w:color w:val="2860A4"/>
                <w:sz w:val="20"/>
              </w:rPr>
              <w:t>o</w:t>
            </w:r>
            <w:r w:rsidRPr="00690741">
              <w:rPr>
                <w:rFonts w:ascii="Times New Roman" w:eastAsiaTheme="majorEastAsia" w:hAnsi="Times New Roman" w:cstheme="majorBidi"/>
                <w:b w:val="0"/>
                <w:bCs/>
                <w:color w:val="2860A4"/>
                <w:sz w:val="20"/>
              </w:rPr>
              <w:t xml:space="preserve">diversität </w:t>
            </w:r>
          </w:p>
          <w:p w:rsidR="009A0F46" w:rsidRPr="0067003B" w:rsidRDefault="009A0F46" w:rsidP="00B50A74">
            <w:pPr>
              <w:pStyle w:val="Listenabsatz"/>
              <w:numPr>
                <w:ilvl w:val="0"/>
                <w:numId w:val="5"/>
              </w:numPr>
              <w:spacing w:after="240" w:line="240" w:lineRule="auto"/>
              <w:ind w:left="238" w:hanging="142"/>
              <w:contextualSpacing/>
              <w:jc w:val="left"/>
              <w:rPr>
                <w:rFonts w:ascii="Times New Roman" w:eastAsia="Times New Roman" w:hAnsi="Times New Roman" w:cs="Times New Roman"/>
                <w:sz w:val="20"/>
                <w:szCs w:val="20"/>
              </w:rPr>
            </w:pPr>
            <w:r w:rsidRPr="00690741">
              <w:rPr>
                <w:rFonts w:ascii="Times New Roman" w:eastAsiaTheme="majorEastAsia" w:hAnsi="Times New Roman" w:cstheme="majorBidi"/>
                <w:b w:val="0"/>
                <w:bCs/>
                <w:color w:val="2860A4"/>
                <w:sz w:val="20"/>
              </w:rPr>
              <w:t>Beitrag zu sparsamen und schonendem Umgang mit Ressourcen (stofflich) z.B. Grund und Boden, Energie, Wa</w:t>
            </w:r>
            <w:r w:rsidRPr="00690741">
              <w:rPr>
                <w:rFonts w:ascii="Times New Roman" w:eastAsiaTheme="majorEastAsia" w:hAnsi="Times New Roman" w:cstheme="majorBidi"/>
                <w:b w:val="0"/>
                <w:bCs/>
                <w:color w:val="2860A4"/>
                <w:sz w:val="20"/>
              </w:rPr>
              <w:t>s</w:t>
            </w:r>
            <w:r w:rsidRPr="00690741">
              <w:rPr>
                <w:rFonts w:ascii="Times New Roman" w:eastAsiaTheme="majorEastAsia" w:hAnsi="Times New Roman" w:cstheme="majorBidi"/>
                <w:b w:val="0"/>
                <w:bCs/>
                <w:color w:val="2860A4"/>
                <w:sz w:val="20"/>
              </w:rPr>
              <w:t>ser, Luft, Green Events, ökologisch (kreative) Produkte und Se</w:t>
            </w:r>
            <w:r w:rsidR="00690741">
              <w:rPr>
                <w:rFonts w:ascii="Times New Roman" w:eastAsiaTheme="majorEastAsia" w:hAnsi="Times New Roman" w:cstheme="majorBidi"/>
                <w:b w:val="0"/>
                <w:bCs/>
                <w:color w:val="2860A4"/>
                <w:sz w:val="20"/>
              </w:rPr>
              <w:t>r</w:t>
            </w:r>
            <w:r w:rsidRPr="00690741">
              <w:rPr>
                <w:rFonts w:ascii="Times New Roman" w:eastAsiaTheme="majorEastAsia" w:hAnsi="Times New Roman" w:cstheme="majorBidi"/>
                <w:b w:val="0"/>
                <w:bCs/>
                <w:color w:val="2860A4"/>
                <w:sz w:val="20"/>
              </w:rPr>
              <w:t>vices et</w:t>
            </w:r>
            <w:r w:rsidR="00690741">
              <w:rPr>
                <w:rFonts w:ascii="Times New Roman" w:eastAsiaTheme="majorEastAsia" w:hAnsi="Times New Roman" w:cstheme="majorBidi"/>
                <w:b w:val="0"/>
                <w:bCs/>
                <w:color w:val="2860A4"/>
                <w:sz w:val="20"/>
              </w:rPr>
              <w:t>c</w:t>
            </w:r>
            <w:r w:rsidRPr="00690741">
              <w:rPr>
                <w:rFonts w:ascii="Times New Roman" w:eastAsiaTheme="majorEastAsia" w:hAnsi="Times New Roman" w:cstheme="majorBidi"/>
                <w:b w:val="0"/>
                <w:bCs/>
                <w:color w:val="2860A4"/>
                <w:sz w:val="20"/>
              </w:rPr>
              <w:t>.</w:t>
            </w:r>
          </w:p>
        </w:tc>
        <w:tc>
          <w:tcPr>
            <w:tcW w:w="5615" w:type="dxa"/>
          </w:tcPr>
          <w:p w:rsidR="005B43D8" w:rsidRPr="00F64777" w:rsidRDefault="00F64777" w:rsidP="00C56361">
            <w:pPr>
              <w:jc w:val="left"/>
              <w:rPr>
                <w:rFonts w:eastAsia="Times New Roman" w:cs="Times New Roman"/>
              </w:rPr>
            </w:pPr>
            <w:r w:rsidRPr="00F64777">
              <w:rPr>
                <w:rFonts w:eastAsia="Times New Roman" w:cs="Times New Roman"/>
              </w:rPr>
              <w:fldChar w:fldCharType="begin">
                <w:ffData>
                  <w:name w:val="Text21"/>
                  <w:enabled/>
                  <w:calcOnExit w:val="0"/>
                  <w:textInput>
                    <w:default w:val="Bitte geben Sie hier Ihren Text ein"/>
                    <w:maxLength w:val="700"/>
                  </w:textInput>
                </w:ffData>
              </w:fldChar>
            </w:r>
            <w:bookmarkStart w:id="20" w:name="Text21"/>
            <w:r w:rsidRPr="00F64777">
              <w:rPr>
                <w:rFonts w:eastAsia="Times New Roman" w:cs="Times New Roman"/>
              </w:rPr>
              <w:instrText xml:space="preserve"> FORMTEXT </w:instrText>
            </w:r>
            <w:r w:rsidRPr="00F64777">
              <w:rPr>
                <w:rFonts w:eastAsia="Times New Roman" w:cs="Times New Roman"/>
              </w:rPr>
            </w:r>
            <w:r w:rsidRPr="00F64777">
              <w:rPr>
                <w:rFonts w:eastAsia="Times New Roman" w:cs="Times New Roman"/>
              </w:rPr>
              <w:fldChar w:fldCharType="separate"/>
            </w:r>
            <w:r w:rsidRPr="00F64777">
              <w:rPr>
                <w:rFonts w:eastAsia="Times New Roman" w:cs="Times New Roman"/>
                <w:noProof/>
              </w:rPr>
              <w:t>Bitte geben Sie hier Ihren Text ein</w:t>
            </w:r>
            <w:r w:rsidRPr="00F64777">
              <w:rPr>
                <w:rFonts w:eastAsia="Times New Roman" w:cs="Times New Roman"/>
              </w:rPr>
              <w:fldChar w:fldCharType="end"/>
            </w:r>
            <w:bookmarkEnd w:id="20"/>
          </w:p>
        </w:tc>
      </w:tr>
      <w:tr w:rsidR="009A0F46" w:rsidRPr="009A0F46" w:rsidTr="00C56361">
        <w:trPr>
          <w:trHeight w:val="3969"/>
          <w:jc w:val="center"/>
        </w:trPr>
        <w:tc>
          <w:tcPr>
            <w:tcW w:w="3571" w:type="dxa"/>
            <w:shd w:val="clear" w:color="auto" w:fill="auto"/>
          </w:tcPr>
          <w:p w:rsidR="003B1E09" w:rsidRPr="00206D78" w:rsidRDefault="009A0F46" w:rsidP="00C56361">
            <w:pPr>
              <w:spacing w:line="240" w:lineRule="auto"/>
              <w:jc w:val="left"/>
              <w:rPr>
                <w:rFonts w:eastAsia="Times New Roman" w:cs="Times New Roman"/>
                <w:b/>
                <w:bCs/>
                <w:szCs w:val="20"/>
              </w:rPr>
            </w:pPr>
            <w:r w:rsidRPr="00206D78">
              <w:rPr>
                <w:rFonts w:eastAsia="Times New Roman" w:cs="Times New Roman"/>
                <w:b/>
                <w:bCs/>
                <w:szCs w:val="20"/>
              </w:rPr>
              <w:t>Klimaschutz und Anpassung an den Klimawandel</w:t>
            </w:r>
          </w:p>
          <w:p w:rsidR="00206D78" w:rsidRDefault="00206D78" w:rsidP="00C56361">
            <w:pPr>
              <w:spacing w:line="240" w:lineRule="auto"/>
              <w:jc w:val="left"/>
              <w:rPr>
                <w:rFonts w:eastAsia="Times New Roman" w:cs="Times New Roman"/>
                <w:b/>
                <w:bCs/>
                <w:sz w:val="20"/>
                <w:szCs w:val="20"/>
              </w:rPr>
            </w:pPr>
          </w:p>
          <w:p w:rsidR="00690741" w:rsidRPr="00690741" w:rsidRDefault="00690741" w:rsidP="00C56361">
            <w:pPr>
              <w:spacing w:line="240" w:lineRule="auto"/>
              <w:jc w:val="left"/>
              <w:rPr>
                <w:rFonts w:eastAsiaTheme="majorEastAsia" w:cstheme="majorBidi"/>
                <w:bCs/>
                <w:color w:val="2860A4"/>
                <w:sz w:val="20"/>
              </w:rPr>
            </w:pPr>
            <w:r w:rsidRPr="00690741">
              <w:rPr>
                <w:rFonts w:eastAsiaTheme="majorEastAsia" w:cstheme="majorBidi"/>
                <w:bCs/>
                <w:color w:val="2860A4"/>
                <w:sz w:val="20"/>
              </w:rPr>
              <w:t>(max. 500 Zeichen</w:t>
            </w:r>
            <w:r>
              <w:rPr>
                <w:rFonts w:eastAsiaTheme="majorEastAsia" w:cstheme="majorBidi"/>
                <w:bCs/>
                <w:color w:val="2860A4"/>
                <w:sz w:val="20"/>
              </w:rPr>
              <w:t>)</w:t>
            </w:r>
          </w:p>
          <w:p w:rsidR="009A0F46" w:rsidRPr="0067003B" w:rsidRDefault="009A0F46" w:rsidP="00C56361">
            <w:pPr>
              <w:spacing w:line="276" w:lineRule="auto"/>
              <w:jc w:val="left"/>
              <w:rPr>
                <w:rFonts w:eastAsia="Times New Roman" w:cs="Times New Roman"/>
                <w:b/>
                <w:bCs/>
                <w:sz w:val="20"/>
                <w:szCs w:val="20"/>
              </w:rPr>
            </w:pPr>
          </w:p>
          <w:p w:rsidR="009A0F46" w:rsidRPr="00690741" w:rsidRDefault="009A0F46" w:rsidP="00C56361">
            <w:pPr>
              <w:spacing w:line="240" w:lineRule="auto"/>
              <w:contextualSpacing/>
              <w:jc w:val="left"/>
              <w:rPr>
                <w:rFonts w:eastAsiaTheme="majorEastAsia" w:cstheme="majorBidi"/>
                <w:bCs/>
                <w:color w:val="2860A4"/>
                <w:sz w:val="20"/>
              </w:rPr>
            </w:pPr>
            <w:r w:rsidRPr="00690741">
              <w:rPr>
                <w:rFonts w:eastAsiaTheme="majorEastAsia" w:cstheme="majorBidi"/>
                <w:bCs/>
                <w:color w:val="2860A4"/>
                <w:sz w:val="20"/>
              </w:rPr>
              <w:t>Leitfragen</w:t>
            </w:r>
          </w:p>
          <w:p w:rsidR="009A0F46" w:rsidRPr="00690741" w:rsidRDefault="009A0F46" w:rsidP="00C56361">
            <w:pPr>
              <w:pStyle w:val="Listenabsatz"/>
              <w:numPr>
                <w:ilvl w:val="0"/>
                <w:numId w:val="5"/>
              </w:numPr>
              <w:spacing w:line="240" w:lineRule="auto"/>
              <w:ind w:left="382" w:hanging="141"/>
              <w:contextualSpacing/>
              <w:jc w:val="left"/>
              <w:rPr>
                <w:rFonts w:ascii="Times New Roman" w:eastAsiaTheme="majorEastAsia" w:hAnsi="Times New Roman" w:cstheme="majorBidi"/>
                <w:b w:val="0"/>
                <w:bCs/>
                <w:color w:val="2860A4"/>
                <w:sz w:val="20"/>
              </w:rPr>
            </w:pPr>
            <w:r w:rsidRPr="00690741">
              <w:rPr>
                <w:rFonts w:ascii="Times New Roman" w:eastAsiaTheme="majorEastAsia" w:hAnsi="Times New Roman" w:cstheme="majorBidi"/>
                <w:b w:val="0"/>
                <w:bCs/>
                <w:color w:val="2860A4"/>
                <w:sz w:val="20"/>
              </w:rPr>
              <w:t>Beitrag zu Verminderung von foss</w:t>
            </w:r>
            <w:r w:rsidRPr="00690741">
              <w:rPr>
                <w:rFonts w:ascii="Times New Roman" w:eastAsiaTheme="majorEastAsia" w:hAnsi="Times New Roman" w:cstheme="majorBidi"/>
                <w:b w:val="0"/>
                <w:bCs/>
                <w:color w:val="2860A4"/>
                <w:sz w:val="20"/>
              </w:rPr>
              <w:t>i</w:t>
            </w:r>
            <w:r w:rsidRPr="00690741">
              <w:rPr>
                <w:rFonts w:ascii="Times New Roman" w:eastAsiaTheme="majorEastAsia" w:hAnsi="Times New Roman" w:cstheme="majorBidi"/>
                <w:b w:val="0"/>
                <w:bCs/>
                <w:color w:val="2860A4"/>
                <w:sz w:val="20"/>
              </w:rPr>
              <w:t xml:space="preserve">len Energieaufwendungen </w:t>
            </w:r>
          </w:p>
          <w:p w:rsidR="009A0F46" w:rsidRPr="0067003B" w:rsidRDefault="009A0F46" w:rsidP="00C56361">
            <w:pPr>
              <w:pStyle w:val="Listenabsatz"/>
              <w:numPr>
                <w:ilvl w:val="0"/>
                <w:numId w:val="5"/>
              </w:numPr>
              <w:spacing w:line="240" w:lineRule="auto"/>
              <w:ind w:left="382" w:hanging="141"/>
              <w:contextualSpacing/>
              <w:jc w:val="left"/>
              <w:rPr>
                <w:rFonts w:ascii="Times New Roman" w:eastAsia="Times New Roman" w:hAnsi="Times New Roman" w:cs="Times New Roman"/>
                <w:bCs/>
                <w:sz w:val="20"/>
                <w:szCs w:val="20"/>
              </w:rPr>
            </w:pPr>
            <w:r w:rsidRPr="00690741">
              <w:rPr>
                <w:rFonts w:ascii="Times New Roman" w:eastAsiaTheme="majorEastAsia" w:hAnsi="Times New Roman" w:cstheme="majorBidi"/>
                <w:b w:val="0"/>
                <w:bCs/>
                <w:color w:val="2860A4"/>
                <w:sz w:val="20"/>
              </w:rPr>
              <w:t>Berücksichtigung einer plausiblen Bandbreite künftiger lokaler, region</w:t>
            </w:r>
            <w:r w:rsidRPr="00690741">
              <w:rPr>
                <w:rFonts w:ascii="Times New Roman" w:eastAsiaTheme="majorEastAsia" w:hAnsi="Times New Roman" w:cstheme="majorBidi"/>
                <w:b w:val="0"/>
                <w:bCs/>
                <w:color w:val="2860A4"/>
                <w:sz w:val="20"/>
              </w:rPr>
              <w:t>a</w:t>
            </w:r>
            <w:r w:rsidRPr="00690741">
              <w:rPr>
                <w:rFonts w:ascii="Times New Roman" w:eastAsiaTheme="majorEastAsia" w:hAnsi="Times New Roman" w:cstheme="majorBidi"/>
                <w:b w:val="0"/>
                <w:bCs/>
                <w:color w:val="2860A4"/>
                <w:sz w:val="20"/>
              </w:rPr>
              <w:t>ler oder europäischer Klimabedi</w:t>
            </w:r>
            <w:r w:rsidRPr="00690741">
              <w:rPr>
                <w:rFonts w:ascii="Times New Roman" w:eastAsiaTheme="majorEastAsia" w:hAnsi="Times New Roman" w:cstheme="majorBidi"/>
                <w:b w:val="0"/>
                <w:bCs/>
                <w:color w:val="2860A4"/>
                <w:sz w:val="20"/>
              </w:rPr>
              <w:t>n</w:t>
            </w:r>
            <w:r w:rsidRPr="00690741">
              <w:rPr>
                <w:rFonts w:ascii="Times New Roman" w:eastAsiaTheme="majorEastAsia" w:hAnsi="Times New Roman" w:cstheme="majorBidi"/>
                <w:b w:val="0"/>
                <w:bCs/>
                <w:color w:val="2860A4"/>
                <w:sz w:val="20"/>
              </w:rPr>
              <w:t>gungen</w:t>
            </w:r>
            <w:r w:rsidRPr="0067003B">
              <w:rPr>
                <w:rFonts w:ascii="Times New Roman" w:eastAsia="Times New Roman" w:hAnsi="Times New Roman" w:cs="Times New Roman"/>
                <w:sz w:val="20"/>
                <w:szCs w:val="20"/>
              </w:rPr>
              <w:t xml:space="preserve"> </w:t>
            </w:r>
          </w:p>
        </w:tc>
        <w:tc>
          <w:tcPr>
            <w:tcW w:w="5615" w:type="dxa"/>
          </w:tcPr>
          <w:p w:rsidR="00D1608D" w:rsidRPr="00F64777" w:rsidRDefault="00F64777" w:rsidP="00F64777">
            <w:pPr>
              <w:jc w:val="left"/>
              <w:rPr>
                <w:rFonts w:eastAsia="Times New Roman" w:cs="Times New Roman"/>
                <w:szCs w:val="20"/>
              </w:rPr>
            </w:pPr>
            <w:r w:rsidRPr="00F64777">
              <w:rPr>
                <w:rFonts w:eastAsia="Times New Roman" w:cs="Times New Roman"/>
                <w:szCs w:val="20"/>
              </w:rPr>
              <w:fldChar w:fldCharType="begin">
                <w:ffData>
                  <w:name w:val="Text22"/>
                  <w:enabled/>
                  <w:calcOnExit w:val="0"/>
                  <w:textInput>
                    <w:default w:val="Bitte geben Sie hier Ihren Text ein"/>
                    <w:maxLength w:val="700"/>
                  </w:textInput>
                </w:ffData>
              </w:fldChar>
            </w:r>
            <w:bookmarkStart w:id="21" w:name="Text22"/>
            <w:r w:rsidRPr="00F64777">
              <w:rPr>
                <w:rFonts w:eastAsia="Times New Roman" w:cs="Times New Roman"/>
                <w:szCs w:val="20"/>
              </w:rPr>
              <w:instrText xml:space="preserve"> FORMTEXT </w:instrText>
            </w:r>
            <w:r w:rsidRPr="00F64777">
              <w:rPr>
                <w:rFonts w:eastAsia="Times New Roman" w:cs="Times New Roman"/>
                <w:szCs w:val="20"/>
              </w:rPr>
            </w:r>
            <w:r w:rsidRPr="00F64777">
              <w:rPr>
                <w:rFonts w:eastAsia="Times New Roman" w:cs="Times New Roman"/>
                <w:szCs w:val="20"/>
              </w:rPr>
              <w:fldChar w:fldCharType="separate"/>
            </w:r>
            <w:r w:rsidRPr="00F64777">
              <w:rPr>
                <w:rFonts w:eastAsia="Times New Roman" w:cs="Times New Roman"/>
                <w:noProof/>
                <w:szCs w:val="20"/>
              </w:rPr>
              <w:t>Bitte geben Sie hier Ihren Text ein</w:t>
            </w:r>
            <w:r w:rsidRPr="00F64777">
              <w:rPr>
                <w:rFonts w:eastAsia="Times New Roman" w:cs="Times New Roman"/>
                <w:szCs w:val="20"/>
              </w:rPr>
              <w:fldChar w:fldCharType="end"/>
            </w:r>
            <w:bookmarkEnd w:id="21"/>
          </w:p>
        </w:tc>
      </w:tr>
      <w:tr w:rsidR="009A0F46" w:rsidRPr="009A0F46" w:rsidTr="00C56361">
        <w:trPr>
          <w:trHeight w:val="3969"/>
          <w:jc w:val="center"/>
        </w:trPr>
        <w:tc>
          <w:tcPr>
            <w:tcW w:w="3571" w:type="dxa"/>
            <w:shd w:val="clear" w:color="auto" w:fill="auto"/>
          </w:tcPr>
          <w:p w:rsidR="003B1E09" w:rsidRPr="00206D78" w:rsidRDefault="009A0F46" w:rsidP="00C56361">
            <w:pPr>
              <w:spacing w:line="240" w:lineRule="auto"/>
              <w:jc w:val="left"/>
              <w:rPr>
                <w:rFonts w:eastAsia="Times New Roman" w:cs="Times New Roman"/>
                <w:b/>
                <w:szCs w:val="20"/>
              </w:rPr>
            </w:pPr>
            <w:r w:rsidRPr="00206D78">
              <w:rPr>
                <w:rFonts w:eastAsia="Times New Roman" w:cs="Times New Roman"/>
                <w:b/>
                <w:szCs w:val="20"/>
              </w:rPr>
              <w:t>Soziale Nachhaltigkeit</w:t>
            </w:r>
            <w:r w:rsidR="00690741" w:rsidRPr="00206D78">
              <w:rPr>
                <w:rFonts w:eastAsia="Times New Roman" w:cs="Times New Roman"/>
                <w:b/>
                <w:szCs w:val="20"/>
              </w:rPr>
              <w:t xml:space="preserve"> </w:t>
            </w:r>
          </w:p>
          <w:p w:rsidR="00206D78" w:rsidRDefault="00206D78" w:rsidP="00C56361">
            <w:pPr>
              <w:spacing w:line="240" w:lineRule="auto"/>
              <w:jc w:val="left"/>
              <w:rPr>
                <w:rFonts w:eastAsia="Times New Roman" w:cs="Times New Roman"/>
                <w:b/>
                <w:sz w:val="20"/>
                <w:szCs w:val="20"/>
              </w:rPr>
            </w:pPr>
          </w:p>
          <w:p w:rsidR="00690741" w:rsidRPr="00690741" w:rsidRDefault="00690741" w:rsidP="00C56361">
            <w:pPr>
              <w:spacing w:line="240" w:lineRule="auto"/>
              <w:jc w:val="left"/>
              <w:rPr>
                <w:rFonts w:eastAsiaTheme="majorEastAsia" w:cstheme="majorBidi"/>
                <w:bCs/>
                <w:color w:val="2860A4"/>
                <w:sz w:val="20"/>
              </w:rPr>
            </w:pPr>
            <w:r w:rsidRPr="00690741">
              <w:rPr>
                <w:rFonts w:eastAsiaTheme="majorEastAsia" w:cstheme="majorBidi"/>
                <w:bCs/>
                <w:color w:val="2860A4"/>
                <w:sz w:val="20"/>
              </w:rPr>
              <w:t>(max. 500 Zeichen</w:t>
            </w:r>
            <w:r>
              <w:rPr>
                <w:rFonts w:eastAsiaTheme="majorEastAsia" w:cstheme="majorBidi"/>
                <w:bCs/>
                <w:color w:val="2860A4"/>
                <w:sz w:val="20"/>
              </w:rPr>
              <w:t>)</w:t>
            </w:r>
          </w:p>
          <w:p w:rsidR="009A0F46" w:rsidRPr="0067003B" w:rsidRDefault="009A0F46" w:rsidP="00C56361">
            <w:pPr>
              <w:spacing w:line="276" w:lineRule="auto"/>
              <w:contextualSpacing/>
              <w:jc w:val="left"/>
              <w:rPr>
                <w:rFonts w:eastAsia="Times New Roman" w:cs="Times New Roman"/>
                <w:b/>
                <w:sz w:val="20"/>
                <w:szCs w:val="20"/>
              </w:rPr>
            </w:pPr>
          </w:p>
          <w:p w:rsidR="009A0F46" w:rsidRPr="00690741" w:rsidRDefault="009A0F46" w:rsidP="00C56361">
            <w:pPr>
              <w:spacing w:line="276" w:lineRule="auto"/>
              <w:contextualSpacing/>
              <w:jc w:val="left"/>
              <w:rPr>
                <w:rFonts w:eastAsiaTheme="majorEastAsia" w:cstheme="majorBidi"/>
                <w:bCs/>
                <w:color w:val="2860A4"/>
                <w:sz w:val="20"/>
              </w:rPr>
            </w:pPr>
            <w:r w:rsidRPr="00690741">
              <w:rPr>
                <w:rFonts w:eastAsiaTheme="majorEastAsia" w:cstheme="majorBidi"/>
                <w:bCs/>
                <w:color w:val="2860A4"/>
                <w:sz w:val="20"/>
              </w:rPr>
              <w:t>Leitfragen</w:t>
            </w:r>
          </w:p>
          <w:p w:rsidR="009A0F46" w:rsidRPr="00690741" w:rsidRDefault="009A0F46" w:rsidP="00C56361">
            <w:pPr>
              <w:pStyle w:val="Listenabsatz"/>
              <w:numPr>
                <w:ilvl w:val="0"/>
                <w:numId w:val="5"/>
              </w:numPr>
              <w:spacing w:line="240" w:lineRule="auto"/>
              <w:ind w:left="382" w:hanging="141"/>
              <w:contextualSpacing/>
              <w:jc w:val="left"/>
              <w:rPr>
                <w:rFonts w:ascii="Times New Roman" w:eastAsiaTheme="majorEastAsia" w:hAnsi="Times New Roman" w:cstheme="majorBidi"/>
                <w:b w:val="0"/>
                <w:bCs/>
                <w:color w:val="2860A4"/>
                <w:sz w:val="20"/>
              </w:rPr>
            </w:pPr>
            <w:r w:rsidRPr="00690741">
              <w:rPr>
                <w:rFonts w:ascii="Times New Roman" w:eastAsiaTheme="majorEastAsia" w:hAnsi="Times New Roman" w:cstheme="majorBidi"/>
                <w:b w:val="0"/>
                <w:bCs/>
                <w:color w:val="2860A4"/>
                <w:sz w:val="20"/>
              </w:rPr>
              <w:t xml:space="preserve">Beitrag zu sozialen regionalen oder europäischen Brennpunktthemen </w:t>
            </w:r>
          </w:p>
          <w:p w:rsidR="009A0F46" w:rsidRPr="0067003B" w:rsidRDefault="009A0F46" w:rsidP="00C56361">
            <w:pPr>
              <w:pStyle w:val="Listenabsatz"/>
              <w:numPr>
                <w:ilvl w:val="0"/>
                <w:numId w:val="5"/>
              </w:numPr>
              <w:spacing w:line="240" w:lineRule="auto"/>
              <w:ind w:left="382" w:hanging="141"/>
              <w:contextualSpacing/>
              <w:jc w:val="left"/>
              <w:rPr>
                <w:rFonts w:ascii="Times New Roman" w:eastAsia="Times New Roman" w:hAnsi="Times New Roman" w:cs="Times New Roman"/>
                <w:b w:val="0"/>
                <w:sz w:val="20"/>
                <w:szCs w:val="20"/>
              </w:rPr>
            </w:pPr>
            <w:r w:rsidRPr="00690741">
              <w:rPr>
                <w:rFonts w:ascii="Times New Roman" w:eastAsiaTheme="majorEastAsia" w:hAnsi="Times New Roman" w:cstheme="majorBidi"/>
                <w:b w:val="0"/>
                <w:bCs/>
                <w:color w:val="2860A4"/>
                <w:sz w:val="20"/>
              </w:rPr>
              <w:t>Einbeziehung von benachteiligte</w:t>
            </w:r>
            <w:r w:rsidR="00B50A74">
              <w:rPr>
                <w:rFonts w:ascii="Times New Roman" w:eastAsiaTheme="majorEastAsia" w:hAnsi="Times New Roman" w:cstheme="majorBidi"/>
                <w:b w:val="0"/>
                <w:bCs/>
                <w:color w:val="2860A4"/>
                <w:sz w:val="20"/>
              </w:rPr>
              <w:t>n</w:t>
            </w:r>
            <w:r w:rsidRPr="00690741">
              <w:rPr>
                <w:rFonts w:ascii="Times New Roman" w:eastAsiaTheme="majorEastAsia" w:hAnsi="Times New Roman" w:cstheme="majorBidi"/>
                <w:b w:val="0"/>
                <w:bCs/>
                <w:color w:val="2860A4"/>
                <w:sz w:val="20"/>
              </w:rPr>
              <w:t xml:space="preserve"> Gruppen</w:t>
            </w:r>
          </w:p>
        </w:tc>
        <w:tc>
          <w:tcPr>
            <w:tcW w:w="5615" w:type="dxa"/>
          </w:tcPr>
          <w:p w:rsidR="00D1608D" w:rsidRPr="00F64777" w:rsidRDefault="00F64777" w:rsidP="00F64777">
            <w:pPr>
              <w:jc w:val="left"/>
              <w:rPr>
                <w:rFonts w:eastAsia="Times New Roman" w:cs="Times New Roman"/>
                <w:iCs/>
                <w:szCs w:val="20"/>
              </w:rPr>
            </w:pPr>
            <w:r w:rsidRPr="00F64777">
              <w:rPr>
                <w:rFonts w:eastAsia="Times New Roman" w:cs="Times New Roman"/>
                <w:iCs/>
                <w:szCs w:val="20"/>
              </w:rPr>
              <w:fldChar w:fldCharType="begin">
                <w:ffData>
                  <w:name w:val="Text23"/>
                  <w:enabled/>
                  <w:calcOnExit w:val="0"/>
                  <w:textInput>
                    <w:default w:val="Bitte geben Sie hier Ihren Text ein"/>
                    <w:maxLength w:val="700"/>
                  </w:textInput>
                </w:ffData>
              </w:fldChar>
            </w:r>
            <w:bookmarkStart w:id="22" w:name="Text23"/>
            <w:r w:rsidRPr="00F64777">
              <w:rPr>
                <w:rFonts w:eastAsia="Times New Roman" w:cs="Times New Roman"/>
                <w:iCs/>
                <w:szCs w:val="20"/>
              </w:rPr>
              <w:instrText xml:space="preserve"> FORMTEXT </w:instrText>
            </w:r>
            <w:r w:rsidRPr="00F64777">
              <w:rPr>
                <w:rFonts w:eastAsia="Times New Roman" w:cs="Times New Roman"/>
                <w:iCs/>
                <w:szCs w:val="20"/>
              </w:rPr>
            </w:r>
            <w:r w:rsidRPr="00F64777">
              <w:rPr>
                <w:rFonts w:eastAsia="Times New Roman" w:cs="Times New Roman"/>
                <w:iCs/>
                <w:szCs w:val="20"/>
              </w:rPr>
              <w:fldChar w:fldCharType="separate"/>
            </w:r>
            <w:r w:rsidRPr="00F64777">
              <w:rPr>
                <w:rFonts w:eastAsia="Times New Roman" w:cs="Times New Roman"/>
                <w:iCs/>
                <w:noProof/>
                <w:szCs w:val="20"/>
              </w:rPr>
              <w:t>Bitte geben Sie hier Ihren Text ein</w:t>
            </w:r>
            <w:r w:rsidRPr="00F64777">
              <w:rPr>
                <w:rFonts w:eastAsia="Times New Roman" w:cs="Times New Roman"/>
                <w:iCs/>
                <w:szCs w:val="20"/>
              </w:rPr>
              <w:fldChar w:fldCharType="end"/>
            </w:r>
            <w:bookmarkEnd w:id="22"/>
          </w:p>
        </w:tc>
      </w:tr>
      <w:tr w:rsidR="009A0F46" w:rsidRPr="009A0F46" w:rsidTr="0003220E">
        <w:trPr>
          <w:trHeight w:val="3969"/>
          <w:jc w:val="center"/>
        </w:trPr>
        <w:tc>
          <w:tcPr>
            <w:tcW w:w="3571" w:type="dxa"/>
            <w:shd w:val="clear" w:color="auto" w:fill="auto"/>
          </w:tcPr>
          <w:p w:rsidR="003B1E09" w:rsidRPr="00206D78" w:rsidRDefault="009A0F46" w:rsidP="0003220E">
            <w:pPr>
              <w:spacing w:line="240" w:lineRule="auto"/>
              <w:jc w:val="left"/>
              <w:rPr>
                <w:rFonts w:eastAsia="Times New Roman" w:cs="Times New Roman"/>
                <w:b/>
                <w:szCs w:val="20"/>
              </w:rPr>
            </w:pPr>
            <w:r w:rsidRPr="00206D78">
              <w:rPr>
                <w:rFonts w:eastAsia="Times New Roman" w:cs="Times New Roman"/>
                <w:b/>
                <w:szCs w:val="20"/>
              </w:rPr>
              <w:t>Ökonomische Nachhaltigkeit</w:t>
            </w:r>
          </w:p>
          <w:p w:rsidR="00206D78" w:rsidRDefault="00206D78" w:rsidP="0003220E">
            <w:pPr>
              <w:spacing w:line="240" w:lineRule="auto"/>
              <w:jc w:val="left"/>
              <w:rPr>
                <w:rFonts w:eastAsia="Times New Roman" w:cs="Times New Roman"/>
                <w:b/>
                <w:sz w:val="20"/>
                <w:szCs w:val="20"/>
              </w:rPr>
            </w:pPr>
          </w:p>
          <w:p w:rsidR="00690741" w:rsidRPr="00690741" w:rsidRDefault="00690741" w:rsidP="0003220E">
            <w:pPr>
              <w:spacing w:line="240" w:lineRule="auto"/>
              <w:jc w:val="left"/>
              <w:rPr>
                <w:rFonts w:eastAsiaTheme="majorEastAsia" w:cstheme="majorBidi"/>
                <w:bCs/>
                <w:color w:val="2860A4"/>
                <w:sz w:val="20"/>
              </w:rPr>
            </w:pPr>
            <w:r w:rsidRPr="00690741">
              <w:rPr>
                <w:rFonts w:eastAsiaTheme="majorEastAsia" w:cstheme="majorBidi"/>
                <w:bCs/>
                <w:color w:val="2860A4"/>
                <w:sz w:val="20"/>
              </w:rPr>
              <w:t>(max. 500 Zeichen</w:t>
            </w:r>
            <w:r>
              <w:rPr>
                <w:rFonts w:eastAsiaTheme="majorEastAsia" w:cstheme="majorBidi"/>
                <w:bCs/>
                <w:color w:val="2860A4"/>
                <w:sz w:val="20"/>
              </w:rPr>
              <w:t>)</w:t>
            </w:r>
          </w:p>
          <w:p w:rsidR="009A0F46" w:rsidRPr="0067003B" w:rsidRDefault="009A0F46" w:rsidP="0003220E">
            <w:pPr>
              <w:spacing w:line="276" w:lineRule="auto"/>
              <w:contextualSpacing/>
              <w:jc w:val="left"/>
              <w:rPr>
                <w:rFonts w:eastAsia="Times New Roman" w:cs="Times New Roman"/>
                <w:b/>
                <w:sz w:val="20"/>
                <w:szCs w:val="20"/>
              </w:rPr>
            </w:pPr>
          </w:p>
          <w:p w:rsidR="009A0F46" w:rsidRPr="00690741" w:rsidRDefault="009A0F46" w:rsidP="0003220E">
            <w:pPr>
              <w:spacing w:line="276" w:lineRule="auto"/>
              <w:contextualSpacing/>
              <w:jc w:val="left"/>
              <w:rPr>
                <w:rFonts w:eastAsiaTheme="majorEastAsia" w:cstheme="majorBidi"/>
                <w:bCs/>
                <w:color w:val="2860A4"/>
                <w:sz w:val="20"/>
              </w:rPr>
            </w:pPr>
            <w:r w:rsidRPr="00690741">
              <w:rPr>
                <w:rFonts w:eastAsiaTheme="majorEastAsia" w:cstheme="majorBidi"/>
                <w:bCs/>
                <w:color w:val="2860A4"/>
                <w:sz w:val="20"/>
              </w:rPr>
              <w:t>Leitfragen</w:t>
            </w:r>
          </w:p>
          <w:p w:rsidR="009A0F46" w:rsidRPr="00690741" w:rsidRDefault="009A0F46" w:rsidP="0003220E">
            <w:pPr>
              <w:pStyle w:val="Listenabsatz"/>
              <w:numPr>
                <w:ilvl w:val="0"/>
                <w:numId w:val="5"/>
              </w:numPr>
              <w:spacing w:line="240" w:lineRule="auto"/>
              <w:ind w:left="382" w:hanging="141"/>
              <w:contextualSpacing/>
              <w:jc w:val="left"/>
              <w:rPr>
                <w:rFonts w:ascii="Times New Roman" w:eastAsiaTheme="majorEastAsia" w:hAnsi="Times New Roman" w:cstheme="majorBidi"/>
                <w:b w:val="0"/>
                <w:bCs/>
                <w:color w:val="2860A4"/>
                <w:sz w:val="20"/>
              </w:rPr>
            </w:pPr>
            <w:r w:rsidRPr="00690741">
              <w:rPr>
                <w:rFonts w:ascii="Times New Roman" w:eastAsiaTheme="majorEastAsia" w:hAnsi="Times New Roman" w:cstheme="majorBidi"/>
                <w:b w:val="0"/>
                <w:bCs/>
                <w:color w:val="2860A4"/>
                <w:sz w:val="20"/>
              </w:rPr>
              <w:t>Beitrag zur regionalen Wertschö</w:t>
            </w:r>
            <w:r w:rsidRPr="00690741">
              <w:rPr>
                <w:rFonts w:ascii="Times New Roman" w:eastAsiaTheme="majorEastAsia" w:hAnsi="Times New Roman" w:cstheme="majorBidi"/>
                <w:b w:val="0"/>
                <w:bCs/>
                <w:color w:val="2860A4"/>
                <w:sz w:val="20"/>
              </w:rPr>
              <w:t>p</w:t>
            </w:r>
            <w:r w:rsidRPr="00690741">
              <w:rPr>
                <w:rFonts w:ascii="Times New Roman" w:eastAsiaTheme="majorEastAsia" w:hAnsi="Times New Roman" w:cstheme="majorBidi"/>
                <w:b w:val="0"/>
                <w:bCs/>
                <w:color w:val="2860A4"/>
                <w:sz w:val="20"/>
              </w:rPr>
              <w:t>fung</w:t>
            </w:r>
          </w:p>
          <w:p w:rsidR="009A0F46" w:rsidRPr="0067003B" w:rsidRDefault="009A0F46" w:rsidP="0003220E">
            <w:pPr>
              <w:pStyle w:val="Listenabsatz"/>
              <w:numPr>
                <w:ilvl w:val="0"/>
                <w:numId w:val="5"/>
              </w:numPr>
              <w:spacing w:line="240" w:lineRule="auto"/>
              <w:ind w:left="382" w:hanging="141"/>
              <w:contextualSpacing/>
              <w:jc w:val="left"/>
              <w:rPr>
                <w:rFonts w:ascii="Times New Roman" w:eastAsia="Times New Roman" w:hAnsi="Times New Roman" w:cs="Times New Roman"/>
                <w:sz w:val="20"/>
                <w:szCs w:val="20"/>
              </w:rPr>
            </w:pPr>
            <w:r w:rsidRPr="00690741">
              <w:rPr>
                <w:rFonts w:ascii="Times New Roman" w:eastAsiaTheme="majorEastAsia" w:hAnsi="Times New Roman" w:cstheme="majorBidi"/>
                <w:b w:val="0"/>
                <w:bCs/>
                <w:color w:val="2860A4"/>
                <w:sz w:val="20"/>
              </w:rPr>
              <w:t>Plausible neue wirtschaftliche Bezi</w:t>
            </w:r>
            <w:r w:rsidRPr="00690741">
              <w:rPr>
                <w:rFonts w:ascii="Times New Roman" w:eastAsiaTheme="majorEastAsia" w:hAnsi="Times New Roman" w:cstheme="majorBidi"/>
                <w:b w:val="0"/>
                <w:bCs/>
                <w:color w:val="2860A4"/>
                <w:sz w:val="20"/>
              </w:rPr>
              <w:t>e</w:t>
            </w:r>
            <w:r w:rsidRPr="00690741">
              <w:rPr>
                <w:rFonts w:ascii="Times New Roman" w:eastAsiaTheme="majorEastAsia" w:hAnsi="Times New Roman" w:cstheme="majorBidi"/>
                <w:b w:val="0"/>
                <w:bCs/>
                <w:color w:val="2860A4"/>
                <w:sz w:val="20"/>
              </w:rPr>
              <w:t xml:space="preserve">hungen sind </w:t>
            </w:r>
            <w:proofErr w:type="spellStart"/>
            <w:r w:rsidRPr="00690741">
              <w:rPr>
                <w:rFonts w:ascii="Times New Roman" w:eastAsiaTheme="majorEastAsia" w:hAnsi="Times New Roman" w:cstheme="majorBidi"/>
                <w:b w:val="0"/>
                <w:bCs/>
                <w:color w:val="2860A4"/>
                <w:sz w:val="20"/>
              </w:rPr>
              <w:t>erwartbar</w:t>
            </w:r>
            <w:proofErr w:type="spellEnd"/>
            <w:r w:rsidRPr="0067003B">
              <w:rPr>
                <w:rFonts w:ascii="Times New Roman" w:eastAsia="Times New Roman" w:hAnsi="Times New Roman" w:cs="Times New Roman"/>
                <w:sz w:val="20"/>
                <w:szCs w:val="20"/>
              </w:rPr>
              <w:t xml:space="preserve"> </w:t>
            </w:r>
          </w:p>
        </w:tc>
        <w:tc>
          <w:tcPr>
            <w:tcW w:w="5615" w:type="dxa"/>
          </w:tcPr>
          <w:p w:rsidR="00D1608D" w:rsidRPr="00F64777" w:rsidRDefault="00F64777" w:rsidP="00F64777">
            <w:pPr>
              <w:jc w:val="left"/>
              <w:rPr>
                <w:rFonts w:eastAsia="Times New Roman" w:cs="Times New Roman"/>
                <w:szCs w:val="20"/>
              </w:rPr>
            </w:pPr>
            <w:r w:rsidRPr="00F64777">
              <w:rPr>
                <w:rFonts w:eastAsia="Times New Roman" w:cs="Times New Roman"/>
                <w:szCs w:val="20"/>
              </w:rPr>
              <w:fldChar w:fldCharType="begin">
                <w:ffData>
                  <w:name w:val="Text24"/>
                  <w:enabled/>
                  <w:calcOnExit w:val="0"/>
                  <w:textInput>
                    <w:default w:val="Bitte geben Sie hier Ihren Text ein"/>
                    <w:maxLength w:val="700"/>
                  </w:textInput>
                </w:ffData>
              </w:fldChar>
            </w:r>
            <w:bookmarkStart w:id="23" w:name="Text24"/>
            <w:r w:rsidRPr="00F64777">
              <w:rPr>
                <w:rFonts w:eastAsia="Times New Roman" w:cs="Times New Roman"/>
                <w:szCs w:val="20"/>
              </w:rPr>
              <w:instrText xml:space="preserve"> FORMTEXT </w:instrText>
            </w:r>
            <w:r w:rsidRPr="00F64777">
              <w:rPr>
                <w:rFonts w:eastAsia="Times New Roman" w:cs="Times New Roman"/>
                <w:szCs w:val="20"/>
              </w:rPr>
            </w:r>
            <w:r w:rsidRPr="00F64777">
              <w:rPr>
                <w:rFonts w:eastAsia="Times New Roman" w:cs="Times New Roman"/>
                <w:szCs w:val="20"/>
              </w:rPr>
              <w:fldChar w:fldCharType="separate"/>
            </w:r>
            <w:r w:rsidRPr="00F64777">
              <w:rPr>
                <w:rFonts w:eastAsia="Times New Roman" w:cs="Times New Roman"/>
                <w:noProof/>
                <w:szCs w:val="20"/>
              </w:rPr>
              <w:t>Bitte geben Sie hier Ihren Text ein</w:t>
            </w:r>
            <w:r w:rsidRPr="00F64777">
              <w:rPr>
                <w:rFonts w:eastAsia="Times New Roman" w:cs="Times New Roman"/>
                <w:szCs w:val="20"/>
              </w:rPr>
              <w:fldChar w:fldCharType="end"/>
            </w:r>
            <w:bookmarkEnd w:id="23"/>
          </w:p>
        </w:tc>
      </w:tr>
    </w:tbl>
    <w:p w:rsidR="00774866" w:rsidRDefault="00774866">
      <w:pPr>
        <w:pStyle w:val="Fuzeile"/>
      </w:pPr>
      <w:r>
        <w:fldChar w:fldCharType="begin"/>
      </w:r>
      <w:r>
        <w:instrText xml:space="preserve"> AUTOTEXT  " Leer"  \* MERGEFORMAT </w:instrText>
      </w:r>
      <w:r>
        <w:fldChar w:fldCharType="separate"/>
      </w:r>
    </w:p>
    <w:p w:rsidR="00774866" w:rsidRDefault="00774866" w:rsidP="00D93FA3">
      <w:r>
        <w:fldChar w:fldCharType="end"/>
      </w:r>
    </w:p>
    <w:p w:rsidR="00100BA0" w:rsidRDefault="00100BA0" w:rsidP="00C463C6"/>
    <w:p w:rsidR="00C463C6" w:rsidRDefault="00C463C6">
      <w:pPr>
        <w:spacing w:after="200" w:line="276" w:lineRule="auto"/>
        <w:jc w:val="left"/>
      </w:pPr>
    </w:p>
    <w:sectPr w:rsidR="00C463C6" w:rsidSect="00EF3E87">
      <w:footerReference w:type="default" r:id="rId11"/>
      <w:headerReference w:type="first" r:id="rId12"/>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2EF0" w:rsidRDefault="00482EF0" w:rsidP="00766CDD">
      <w:r>
        <w:separator/>
      </w:r>
    </w:p>
  </w:endnote>
  <w:endnote w:type="continuationSeparator" w:id="0">
    <w:p w:rsidR="00482EF0" w:rsidRDefault="00482EF0" w:rsidP="00766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18"/>
      </w:rPr>
      <w:id w:val="-1871678010"/>
      <w:docPartObj>
        <w:docPartGallery w:val="Page Numbers (Bottom of Page)"/>
        <w:docPartUnique/>
      </w:docPartObj>
    </w:sdtPr>
    <w:sdtEndPr/>
    <w:sdtContent>
      <w:sdt>
        <w:sdtPr>
          <w:rPr>
            <w:i/>
            <w:sz w:val="18"/>
          </w:rPr>
          <w:id w:val="-1859273491"/>
          <w:docPartObj>
            <w:docPartGallery w:val="Page Numbers (Top of Page)"/>
            <w:docPartUnique/>
          </w:docPartObj>
        </w:sdtPr>
        <w:sdtEndPr/>
        <w:sdtContent>
          <w:p w:rsidR="00653013" w:rsidRPr="00C26FF6" w:rsidRDefault="00653013" w:rsidP="008B3F05">
            <w:pPr>
              <w:pStyle w:val="Fuzeile"/>
              <w:rPr>
                <w:sz w:val="20"/>
              </w:rPr>
            </w:pPr>
          </w:p>
          <w:p w:rsidR="00653013" w:rsidRPr="008B3F05" w:rsidRDefault="00653013" w:rsidP="005C6012">
            <w:pPr>
              <w:pStyle w:val="Fuzeile"/>
              <w:jc w:val="right"/>
              <w:rPr>
                <w:i/>
                <w:sz w:val="18"/>
              </w:rPr>
            </w:pPr>
            <w:r w:rsidRPr="008B3F05">
              <w:rPr>
                <w:i/>
                <w:sz w:val="18"/>
              </w:rPr>
              <w:tab/>
            </w:r>
            <w:r w:rsidRPr="008B3F05">
              <w:rPr>
                <w:i/>
                <w:sz w:val="18"/>
                <w:lang w:val="de-DE"/>
              </w:rPr>
              <w:t xml:space="preserve">Seite </w:t>
            </w:r>
            <w:r w:rsidRPr="008B3F05">
              <w:rPr>
                <w:bCs/>
                <w:i/>
                <w:sz w:val="18"/>
              </w:rPr>
              <w:fldChar w:fldCharType="begin"/>
            </w:r>
            <w:r w:rsidRPr="008B3F05">
              <w:rPr>
                <w:bCs/>
                <w:i/>
                <w:sz w:val="18"/>
              </w:rPr>
              <w:instrText>PAGE</w:instrText>
            </w:r>
            <w:r w:rsidRPr="008B3F05">
              <w:rPr>
                <w:bCs/>
                <w:i/>
                <w:sz w:val="18"/>
              </w:rPr>
              <w:fldChar w:fldCharType="separate"/>
            </w:r>
            <w:r w:rsidR="003D0C64">
              <w:rPr>
                <w:bCs/>
                <w:i/>
                <w:noProof/>
                <w:sz w:val="18"/>
              </w:rPr>
              <w:t>13</w:t>
            </w:r>
            <w:r w:rsidRPr="008B3F05">
              <w:rPr>
                <w:bCs/>
                <w:i/>
                <w:sz w:val="18"/>
              </w:rPr>
              <w:fldChar w:fldCharType="end"/>
            </w:r>
            <w:r w:rsidRPr="008B3F05">
              <w:rPr>
                <w:i/>
                <w:sz w:val="18"/>
                <w:lang w:val="de-DE"/>
              </w:rPr>
              <w:t xml:space="preserve"> / </w:t>
            </w:r>
            <w:r w:rsidRPr="008B3F05">
              <w:rPr>
                <w:bCs/>
                <w:i/>
                <w:sz w:val="18"/>
              </w:rPr>
              <w:fldChar w:fldCharType="begin"/>
            </w:r>
            <w:r w:rsidRPr="008B3F05">
              <w:rPr>
                <w:bCs/>
                <w:i/>
                <w:sz w:val="18"/>
              </w:rPr>
              <w:instrText>NUMPAGES</w:instrText>
            </w:r>
            <w:r w:rsidRPr="008B3F05">
              <w:rPr>
                <w:bCs/>
                <w:i/>
                <w:sz w:val="18"/>
              </w:rPr>
              <w:fldChar w:fldCharType="separate"/>
            </w:r>
            <w:r w:rsidR="003D0C64">
              <w:rPr>
                <w:bCs/>
                <w:i/>
                <w:noProof/>
                <w:sz w:val="18"/>
              </w:rPr>
              <w:t>13</w:t>
            </w:r>
            <w:r w:rsidRPr="008B3F05">
              <w:rPr>
                <w:bCs/>
                <w:i/>
                <w:sz w:val="18"/>
              </w:rPr>
              <w:fldChar w:fldCharType="end"/>
            </w:r>
          </w:p>
        </w:sdtContent>
      </w:sdt>
    </w:sdtContent>
  </w:sdt>
  <w:p w:rsidR="00653013" w:rsidRPr="0059055E" w:rsidRDefault="0065301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2EF0" w:rsidRDefault="00482EF0" w:rsidP="00766CDD">
      <w:r>
        <w:separator/>
      </w:r>
    </w:p>
  </w:footnote>
  <w:footnote w:type="continuationSeparator" w:id="0">
    <w:p w:rsidR="00482EF0" w:rsidRDefault="00482EF0" w:rsidP="00766C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013" w:rsidRDefault="00653013">
    <w:pPr>
      <w:pStyle w:val="Kopfzeile"/>
    </w:pPr>
    <w:r w:rsidRPr="00431C10">
      <w:rPr>
        <w:noProof/>
        <w:lang w:val="de-DE" w:eastAsia="de-DE"/>
      </w:rPr>
      <w:drawing>
        <wp:anchor distT="0" distB="0" distL="114300" distR="114300" simplePos="0" relativeHeight="251660288" behindDoc="1" locked="1" layoutInCell="1" allowOverlap="1" wp14:anchorId="63FB66E7" wp14:editId="3EA78A41">
          <wp:simplePos x="0" y="0"/>
          <wp:positionH relativeFrom="column">
            <wp:posOffset>3831590</wp:posOffset>
          </wp:positionH>
          <wp:positionV relativeFrom="page">
            <wp:posOffset>267335</wp:posOffset>
          </wp:positionV>
          <wp:extent cx="1939925" cy="528955"/>
          <wp:effectExtent l="0" t="0" r="3175" b="4445"/>
          <wp:wrapTight wrapText="right">
            <wp:wrapPolygon edited="0">
              <wp:start x="0" y="0"/>
              <wp:lineTo x="0" y="21004"/>
              <wp:lineTo x="21423" y="21004"/>
              <wp:lineTo x="21423"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39925" cy="528955"/>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9264" behindDoc="1" locked="0" layoutInCell="1" allowOverlap="1" wp14:anchorId="3C6FAD64" wp14:editId="235B9DA3">
          <wp:simplePos x="0" y="0"/>
          <wp:positionH relativeFrom="column">
            <wp:posOffset>-4445</wp:posOffset>
          </wp:positionH>
          <wp:positionV relativeFrom="paragraph">
            <wp:posOffset>-297180</wp:posOffset>
          </wp:positionV>
          <wp:extent cx="1439545" cy="629920"/>
          <wp:effectExtent l="0" t="0" r="8255" b="0"/>
          <wp:wrapTight wrapText="bothSides">
            <wp:wrapPolygon edited="0">
              <wp:start x="0" y="0"/>
              <wp:lineTo x="0" y="20903"/>
              <wp:lineTo x="20009" y="20903"/>
              <wp:lineTo x="21438" y="17637"/>
              <wp:lineTo x="21438" y="13718"/>
              <wp:lineTo x="15150" y="10452"/>
              <wp:lineTo x="21152" y="9798"/>
              <wp:lineTo x="20866" y="5879"/>
              <wp:lineTo x="2858" y="0"/>
              <wp:lineTo x="0" y="0"/>
            </wp:wrapPolygon>
          </wp:wrapTight>
          <wp:docPr id="5" name="Bild 1" descr="MLO Logo_lang_Allgemein_web_mitte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LO Logo_lang_Allgemein_web_mittel_rgb"/>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39545" cy="6299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251F0"/>
    <w:multiLevelType w:val="hybridMultilevel"/>
    <w:tmpl w:val="5BE038B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09455567"/>
    <w:multiLevelType w:val="hybridMultilevel"/>
    <w:tmpl w:val="A266AFC6"/>
    <w:lvl w:ilvl="0" w:tplc="706C49D4">
      <w:numFmt w:val="bullet"/>
      <w:lvlText w:val=""/>
      <w:lvlJc w:val="left"/>
      <w:pPr>
        <w:ind w:left="720" w:hanging="360"/>
      </w:pPr>
      <w:rPr>
        <w:rFonts w:ascii="Symbol" w:eastAsiaTheme="majorEastAsia" w:hAnsi="Symbol" w:cstheme="maj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095A6370"/>
    <w:multiLevelType w:val="multilevel"/>
    <w:tmpl w:val="C1E03D5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232A3EC7"/>
    <w:multiLevelType w:val="hybridMultilevel"/>
    <w:tmpl w:val="A9C4302C"/>
    <w:lvl w:ilvl="0" w:tplc="0C07000F">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4">
    <w:nsid w:val="39D153E1"/>
    <w:multiLevelType w:val="hybridMultilevel"/>
    <w:tmpl w:val="A814BB88"/>
    <w:lvl w:ilvl="0" w:tplc="16CA91E0">
      <w:start w:val="3"/>
      <w:numFmt w:val="bullet"/>
      <w:lvlText w:val="-"/>
      <w:lvlJc w:val="left"/>
      <w:pPr>
        <w:ind w:left="720" w:hanging="360"/>
      </w:pPr>
      <w:rPr>
        <w:rFonts w:ascii="Calibri" w:eastAsia="Times New Roman"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4D7669A0"/>
    <w:multiLevelType w:val="multilevel"/>
    <w:tmpl w:val="9F74C3DE"/>
    <w:lvl w:ilvl="0">
      <w:start w:val="1"/>
      <w:numFmt w:val="decimal"/>
      <w:pStyle w:val="Listenabsatz"/>
      <w:lvlText w:val="%1."/>
      <w:lvlJc w:val="left"/>
      <w:pPr>
        <w:ind w:left="360" w:hanging="360"/>
      </w:pPr>
      <w:rPr>
        <w:b/>
        <w:sz w:val="32"/>
        <w:szCs w:val="32"/>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0FA59DC"/>
    <w:multiLevelType w:val="hybridMultilevel"/>
    <w:tmpl w:val="1A0C9B32"/>
    <w:lvl w:ilvl="0" w:tplc="2C145C70">
      <w:start w:val="1"/>
      <w:numFmt w:val="upperLetter"/>
      <w:pStyle w:val="berschrift1"/>
      <w:lvlText w:val="%1. 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5"/>
  </w:num>
  <w:num w:numId="2">
    <w:abstractNumId w:val="6"/>
  </w:num>
  <w:num w:numId="3">
    <w:abstractNumId w:val="3"/>
  </w:num>
  <w:num w:numId="4">
    <w:abstractNumId w:val="2"/>
  </w:num>
  <w:num w:numId="5">
    <w:abstractNumId w:val="4"/>
  </w:num>
  <w:num w:numId="6">
    <w:abstractNumId w:val="5"/>
  </w:num>
  <w:num w:numId="7">
    <w:abstractNumId w:val="5"/>
  </w:num>
  <w:num w:numId="8">
    <w:abstractNumId w:val="5"/>
  </w:num>
  <w:num w:numId="9">
    <w:abstractNumId w:val="0"/>
  </w:num>
  <w:num w:numId="10">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ocumentProtection w:edit="trackedChanges" w:enforcement="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59A"/>
    <w:rsid w:val="00001CB5"/>
    <w:rsid w:val="00003269"/>
    <w:rsid w:val="000104E0"/>
    <w:rsid w:val="00023F17"/>
    <w:rsid w:val="0003220E"/>
    <w:rsid w:val="000428CC"/>
    <w:rsid w:val="00043567"/>
    <w:rsid w:val="00052820"/>
    <w:rsid w:val="0007144E"/>
    <w:rsid w:val="00073823"/>
    <w:rsid w:val="000770BC"/>
    <w:rsid w:val="00077238"/>
    <w:rsid w:val="00081F28"/>
    <w:rsid w:val="000915A7"/>
    <w:rsid w:val="00091F87"/>
    <w:rsid w:val="00096767"/>
    <w:rsid w:val="000A35B6"/>
    <w:rsid w:val="000B0F17"/>
    <w:rsid w:val="000B3751"/>
    <w:rsid w:val="000B5A78"/>
    <w:rsid w:val="000C1002"/>
    <w:rsid w:val="000C43E9"/>
    <w:rsid w:val="000C5033"/>
    <w:rsid w:val="000C5165"/>
    <w:rsid w:val="000C7F44"/>
    <w:rsid w:val="000D2EE5"/>
    <w:rsid w:val="000E0F35"/>
    <w:rsid w:val="000F7D16"/>
    <w:rsid w:val="00100BA0"/>
    <w:rsid w:val="0011211A"/>
    <w:rsid w:val="00125C54"/>
    <w:rsid w:val="00126C43"/>
    <w:rsid w:val="001334F8"/>
    <w:rsid w:val="0013474C"/>
    <w:rsid w:val="00137F37"/>
    <w:rsid w:val="001443AC"/>
    <w:rsid w:val="0015561B"/>
    <w:rsid w:val="00156E5B"/>
    <w:rsid w:val="001610C3"/>
    <w:rsid w:val="00162EEE"/>
    <w:rsid w:val="00174C64"/>
    <w:rsid w:val="00181009"/>
    <w:rsid w:val="00183912"/>
    <w:rsid w:val="00193086"/>
    <w:rsid w:val="001A16BA"/>
    <w:rsid w:val="001A3FBA"/>
    <w:rsid w:val="001B58F7"/>
    <w:rsid w:val="001C27B8"/>
    <w:rsid w:val="001C5DB7"/>
    <w:rsid w:val="001D0011"/>
    <w:rsid w:val="001D4B4B"/>
    <w:rsid w:val="001E585F"/>
    <w:rsid w:val="001F28A8"/>
    <w:rsid w:val="001F3009"/>
    <w:rsid w:val="001F7341"/>
    <w:rsid w:val="00206D78"/>
    <w:rsid w:val="00211AFA"/>
    <w:rsid w:val="00213E05"/>
    <w:rsid w:val="002201D3"/>
    <w:rsid w:val="00222877"/>
    <w:rsid w:val="002231EC"/>
    <w:rsid w:val="00225407"/>
    <w:rsid w:val="00227861"/>
    <w:rsid w:val="00236736"/>
    <w:rsid w:val="00240415"/>
    <w:rsid w:val="0025087B"/>
    <w:rsid w:val="00252F9A"/>
    <w:rsid w:val="00261F93"/>
    <w:rsid w:val="0026245E"/>
    <w:rsid w:val="00263ECF"/>
    <w:rsid w:val="00266470"/>
    <w:rsid w:val="00291E6A"/>
    <w:rsid w:val="00292F19"/>
    <w:rsid w:val="0029509B"/>
    <w:rsid w:val="002964B6"/>
    <w:rsid w:val="002A0191"/>
    <w:rsid w:val="002B522F"/>
    <w:rsid w:val="002B6A40"/>
    <w:rsid w:val="002C0A8C"/>
    <w:rsid w:val="002C2D23"/>
    <w:rsid w:val="002C67FA"/>
    <w:rsid w:val="002C7340"/>
    <w:rsid w:val="002C770E"/>
    <w:rsid w:val="002C7844"/>
    <w:rsid w:val="002D2A67"/>
    <w:rsid w:val="002D45B0"/>
    <w:rsid w:val="002D5120"/>
    <w:rsid w:val="002E70E3"/>
    <w:rsid w:val="002F5C24"/>
    <w:rsid w:val="00302103"/>
    <w:rsid w:val="00304120"/>
    <w:rsid w:val="00307C76"/>
    <w:rsid w:val="00312E83"/>
    <w:rsid w:val="0031318C"/>
    <w:rsid w:val="00320D09"/>
    <w:rsid w:val="00321444"/>
    <w:rsid w:val="003257B7"/>
    <w:rsid w:val="003268D4"/>
    <w:rsid w:val="00327F9B"/>
    <w:rsid w:val="0033211E"/>
    <w:rsid w:val="0033553E"/>
    <w:rsid w:val="00346064"/>
    <w:rsid w:val="003472BF"/>
    <w:rsid w:val="00360E52"/>
    <w:rsid w:val="00362FFD"/>
    <w:rsid w:val="003630DD"/>
    <w:rsid w:val="00363D0B"/>
    <w:rsid w:val="003649DA"/>
    <w:rsid w:val="00364E19"/>
    <w:rsid w:val="0037711F"/>
    <w:rsid w:val="00381EDD"/>
    <w:rsid w:val="00383AAF"/>
    <w:rsid w:val="00386974"/>
    <w:rsid w:val="00390CAC"/>
    <w:rsid w:val="0039354F"/>
    <w:rsid w:val="003947A7"/>
    <w:rsid w:val="00394DC3"/>
    <w:rsid w:val="003A4F86"/>
    <w:rsid w:val="003B11EA"/>
    <w:rsid w:val="003B1E09"/>
    <w:rsid w:val="003B3CE5"/>
    <w:rsid w:val="003C2263"/>
    <w:rsid w:val="003D0C64"/>
    <w:rsid w:val="003D1DB6"/>
    <w:rsid w:val="003E17D3"/>
    <w:rsid w:val="003F1FDE"/>
    <w:rsid w:val="003F3813"/>
    <w:rsid w:val="00400D82"/>
    <w:rsid w:val="00407490"/>
    <w:rsid w:val="0040755E"/>
    <w:rsid w:val="00412077"/>
    <w:rsid w:val="00412996"/>
    <w:rsid w:val="00417788"/>
    <w:rsid w:val="00423ABF"/>
    <w:rsid w:val="0043014F"/>
    <w:rsid w:val="0043028F"/>
    <w:rsid w:val="00431C10"/>
    <w:rsid w:val="00433803"/>
    <w:rsid w:val="00433D99"/>
    <w:rsid w:val="004354F3"/>
    <w:rsid w:val="00437822"/>
    <w:rsid w:val="004509CE"/>
    <w:rsid w:val="00452214"/>
    <w:rsid w:val="0045373C"/>
    <w:rsid w:val="004634E4"/>
    <w:rsid w:val="004674B7"/>
    <w:rsid w:val="00467862"/>
    <w:rsid w:val="00472C12"/>
    <w:rsid w:val="00473562"/>
    <w:rsid w:val="0047435D"/>
    <w:rsid w:val="00475E67"/>
    <w:rsid w:val="0048120F"/>
    <w:rsid w:val="00481372"/>
    <w:rsid w:val="00482EF0"/>
    <w:rsid w:val="0048448F"/>
    <w:rsid w:val="00493465"/>
    <w:rsid w:val="00495491"/>
    <w:rsid w:val="004A2628"/>
    <w:rsid w:val="004A3BE6"/>
    <w:rsid w:val="004A57FB"/>
    <w:rsid w:val="004B12D7"/>
    <w:rsid w:val="004B3E49"/>
    <w:rsid w:val="004C559A"/>
    <w:rsid w:val="004C7C12"/>
    <w:rsid w:val="004D07D2"/>
    <w:rsid w:val="004D29B6"/>
    <w:rsid w:val="004E6D6C"/>
    <w:rsid w:val="004E742B"/>
    <w:rsid w:val="004F34D2"/>
    <w:rsid w:val="004F5C56"/>
    <w:rsid w:val="004F7116"/>
    <w:rsid w:val="00500045"/>
    <w:rsid w:val="005041C4"/>
    <w:rsid w:val="00505930"/>
    <w:rsid w:val="005068A9"/>
    <w:rsid w:val="0050715F"/>
    <w:rsid w:val="00517EA7"/>
    <w:rsid w:val="00520E74"/>
    <w:rsid w:val="00521EDA"/>
    <w:rsid w:val="00524E14"/>
    <w:rsid w:val="0053311A"/>
    <w:rsid w:val="00540DFF"/>
    <w:rsid w:val="005419E6"/>
    <w:rsid w:val="00553BBF"/>
    <w:rsid w:val="00553E12"/>
    <w:rsid w:val="00555FF8"/>
    <w:rsid w:val="0056086B"/>
    <w:rsid w:val="00560E8F"/>
    <w:rsid w:val="00562AF9"/>
    <w:rsid w:val="00565573"/>
    <w:rsid w:val="0057105F"/>
    <w:rsid w:val="005755DB"/>
    <w:rsid w:val="005818FD"/>
    <w:rsid w:val="005834AC"/>
    <w:rsid w:val="0059055E"/>
    <w:rsid w:val="005A5E2C"/>
    <w:rsid w:val="005A5F43"/>
    <w:rsid w:val="005B43D8"/>
    <w:rsid w:val="005B4DC1"/>
    <w:rsid w:val="005B6E2B"/>
    <w:rsid w:val="005C001B"/>
    <w:rsid w:val="005C387E"/>
    <w:rsid w:val="005C40C3"/>
    <w:rsid w:val="005C6012"/>
    <w:rsid w:val="005C627C"/>
    <w:rsid w:val="005C714A"/>
    <w:rsid w:val="005D1162"/>
    <w:rsid w:val="005D3A0B"/>
    <w:rsid w:val="005D5512"/>
    <w:rsid w:val="005E118F"/>
    <w:rsid w:val="005E6A6C"/>
    <w:rsid w:val="005F406E"/>
    <w:rsid w:val="006002AA"/>
    <w:rsid w:val="006006CC"/>
    <w:rsid w:val="00612730"/>
    <w:rsid w:val="00613E1B"/>
    <w:rsid w:val="0062423E"/>
    <w:rsid w:val="00624278"/>
    <w:rsid w:val="00640E92"/>
    <w:rsid w:val="00643843"/>
    <w:rsid w:val="00652C85"/>
    <w:rsid w:val="00653013"/>
    <w:rsid w:val="0065317D"/>
    <w:rsid w:val="00656A37"/>
    <w:rsid w:val="0065754D"/>
    <w:rsid w:val="00663910"/>
    <w:rsid w:val="0067003B"/>
    <w:rsid w:val="0067228F"/>
    <w:rsid w:val="00672568"/>
    <w:rsid w:val="0068599A"/>
    <w:rsid w:val="006874E9"/>
    <w:rsid w:val="006876EB"/>
    <w:rsid w:val="00690741"/>
    <w:rsid w:val="006946F2"/>
    <w:rsid w:val="006A0911"/>
    <w:rsid w:val="006B339A"/>
    <w:rsid w:val="006B3578"/>
    <w:rsid w:val="006B460C"/>
    <w:rsid w:val="006C6B91"/>
    <w:rsid w:val="006C7E73"/>
    <w:rsid w:val="006D0E56"/>
    <w:rsid w:val="006D2368"/>
    <w:rsid w:val="006D4D5C"/>
    <w:rsid w:val="006E14FE"/>
    <w:rsid w:val="006E1574"/>
    <w:rsid w:val="006E4583"/>
    <w:rsid w:val="006E7F6C"/>
    <w:rsid w:val="0070160D"/>
    <w:rsid w:val="00701AC5"/>
    <w:rsid w:val="00702434"/>
    <w:rsid w:val="0071642C"/>
    <w:rsid w:val="00720771"/>
    <w:rsid w:val="00723B97"/>
    <w:rsid w:val="00725281"/>
    <w:rsid w:val="00726745"/>
    <w:rsid w:val="00726EEC"/>
    <w:rsid w:val="007367C4"/>
    <w:rsid w:val="00740054"/>
    <w:rsid w:val="00745ACA"/>
    <w:rsid w:val="007512EA"/>
    <w:rsid w:val="00756A1E"/>
    <w:rsid w:val="00757F78"/>
    <w:rsid w:val="0076255D"/>
    <w:rsid w:val="00766CDD"/>
    <w:rsid w:val="00767856"/>
    <w:rsid w:val="007725F9"/>
    <w:rsid w:val="00773D87"/>
    <w:rsid w:val="00774866"/>
    <w:rsid w:val="007809EE"/>
    <w:rsid w:val="00791790"/>
    <w:rsid w:val="0079374E"/>
    <w:rsid w:val="007940E2"/>
    <w:rsid w:val="0079522B"/>
    <w:rsid w:val="007A1C78"/>
    <w:rsid w:val="007A1EBB"/>
    <w:rsid w:val="007C0D55"/>
    <w:rsid w:val="007C11E4"/>
    <w:rsid w:val="007C3EAA"/>
    <w:rsid w:val="007C45AA"/>
    <w:rsid w:val="007D2D60"/>
    <w:rsid w:val="007D4ADC"/>
    <w:rsid w:val="007F3059"/>
    <w:rsid w:val="007F4276"/>
    <w:rsid w:val="007F6095"/>
    <w:rsid w:val="007F6C7E"/>
    <w:rsid w:val="00813450"/>
    <w:rsid w:val="0081507E"/>
    <w:rsid w:val="008156B5"/>
    <w:rsid w:val="00815C99"/>
    <w:rsid w:val="008163E7"/>
    <w:rsid w:val="008174B0"/>
    <w:rsid w:val="0082064F"/>
    <w:rsid w:val="00834B15"/>
    <w:rsid w:val="00837B5D"/>
    <w:rsid w:val="0084221C"/>
    <w:rsid w:val="00842BA9"/>
    <w:rsid w:val="008431B2"/>
    <w:rsid w:val="008434B5"/>
    <w:rsid w:val="0085425E"/>
    <w:rsid w:val="00857CC9"/>
    <w:rsid w:val="00867BD4"/>
    <w:rsid w:val="008A0C28"/>
    <w:rsid w:val="008A3473"/>
    <w:rsid w:val="008B3F05"/>
    <w:rsid w:val="008B3FE6"/>
    <w:rsid w:val="008B7418"/>
    <w:rsid w:val="008B76B5"/>
    <w:rsid w:val="008C1927"/>
    <w:rsid w:val="008C3B4C"/>
    <w:rsid w:val="008C3C7D"/>
    <w:rsid w:val="008C5617"/>
    <w:rsid w:val="008C634A"/>
    <w:rsid w:val="008D5307"/>
    <w:rsid w:val="008E0443"/>
    <w:rsid w:val="008E0636"/>
    <w:rsid w:val="008E0A16"/>
    <w:rsid w:val="008E354C"/>
    <w:rsid w:val="008E7103"/>
    <w:rsid w:val="008F00C9"/>
    <w:rsid w:val="008F458C"/>
    <w:rsid w:val="00900FE1"/>
    <w:rsid w:val="00901D54"/>
    <w:rsid w:val="00902A44"/>
    <w:rsid w:val="00904581"/>
    <w:rsid w:val="00913F74"/>
    <w:rsid w:val="00915472"/>
    <w:rsid w:val="00917917"/>
    <w:rsid w:val="00921D1B"/>
    <w:rsid w:val="0092200E"/>
    <w:rsid w:val="00927480"/>
    <w:rsid w:val="00947FB5"/>
    <w:rsid w:val="00950443"/>
    <w:rsid w:val="00950BCD"/>
    <w:rsid w:val="009511BD"/>
    <w:rsid w:val="00951E67"/>
    <w:rsid w:val="00953936"/>
    <w:rsid w:val="00957CEF"/>
    <w:rsid w:val="00964EE9"/>
    <w:rsid w:val="00965363"/>
    <w:rsid w:val="009656A2"/>
    <w:rsid w:val="00966665"/>
    <w:rsid w:val="009721A0"/>
    <w:rsid w:val="0097236B"/>
    <w:rsid w:val="00973F91"/>
    <w:rsid w:val="009865F6"/>
    <w:rsid w:val="009A0F46"/>
    <w:rsid w:val="009A1B12"/>
    <w:rsid w:val="009A45E5"/>
    <w:rsid w:val="009A5B3A"/>
    <w:rsid w:val="009B2156"/>
    <w:rsid w:val="009B33EF"/>
    <w:rsid w:val="009C54BB"/>
    <w:rsid w:val="009C5E56"/>
    <w:rsid w:val="009D4D46"/>
    <w:rsid w:val="009D563B"/>
    <w:rsid w:val="009E239D"/>
    <w:rsid w:val="009E6E83"/>
    <w:rsid w:val="00A0316B"/>
    <w:rsid w:val="00A046FD"/>
    <w:rsid w:val="00A05E87"/>
    <w:rsid w:val="00A06643"/>
    <w:rsid w:val="00A112C6"/>
    <w:rsid w:val="00A154A3"/>
    <w:rsid w:val="00A15CC9"/>
    <w:rsid w:val="00A174A5"/>
    <w:rsid w:val="00A31610"/>
    <w:rsid w:val="00A3289A"/>
    <w:rsid w:val="00A35A6D"/>
    <w:rsid w:val="00A3713A"/>
    <w:rsid w:val="00A42ECB"/>
    <w:rsid w:val="00A46B08"/>
    <w:rsid w:val="00A55D01"/>
    <w:rsid w:val="00A564F4"/>
    <w:rsid w:val="00A56EC2"/>
    <w:rsid w:val="00A64EBB"/>
    <w:rsid w:val="00A75433"/>
    <w:rsid w:val="00A7660A"/>
    <w:rsid w:val="00A76FF6"/>
    <w:rsid w:val="00A83B11"/>
    <w:rsid w:val="00A86C04"/>
    <w:rsid w:val="00A86C0E"/>
    <w:rsid w:val="00A90CB1"/>
    <w:rsid w:val="00A92B6C"/>
    <w:rsid w:val="00AA588C"/>
    <w:rsid w:val="00AB0E85"/>
    <w:rsid w:val="00AB471A"/>
    <w:rsid w:val="00AC5130"/>
    <w:rsid w:val="00AC5C93"/>
    <w:rsid w:val="00AC6E26"/>
    <w:rsid w:val="00AE51CC"/>
    <w:rsid w:val="00AF13EC"/>
    <w:rsid w:val="00AF3E94"/>
    <w:rsid w:val="00B068D7"/>
    <w:rsid w:val="00B0737B"/>
    <w:rsid w:val="00B10897"/>
    <w:rsid w:val="00B10E7A"/>
    <w:rsid w:val="00B12FF5"/>
    <w:rsid w:val="00B14535"/>
    <w:rsid w:val="00B17D83"/>
    <w:rsid w:val="00B409B4"/>
    <w:rsid w:val="00B4151F"/>
    <w:rsid w:val="00B4480F"/>
    <w:rsid w:val="00B4604E"/>
    <w:rsid w:val="00B50965"/>
    <w:rsid w:val="00B50A74"/>
    <w:rsid w:val="00B53B2B"/>
    <w:rsid w:val="00B5731B"/>
    <w:rsid w:val="00B6103B"/>
    <w:rsid w:val="00B616B6"/>
    <w:rsid w:val="00B6741D"/>
    <w:rsid w:val="00B70089"/>
    <w:rsid w:val="00B70657"/>
    <w:rsid w:val="00B76F21"/>
    <w:rsid w:val="00B865FB"/>
    <w:rsid w:val="00B9031B"/>
    <w:rsid w:val="00B92BA5"/>
    <w:rsid w:val="00B954CE"/>
    <w:rsid w:val="00BA3AB7"/>
    <w:rsid w:val="00BA3FC3"/>
    <w:rsid w:val="00BA4A4B"/>
    <w:rsid w:val="00BE4A4B"/>
    <w:rsid w:val="00BF210C"/>
    <w:rsid w:val="00C01E4D"/>
    <w:rsid w:val="00C058FA"/>
    <w:rsid w:val="00C05900"/>
    <w:rsid w:val="00C12B60"/>
    <w:rsid w:val="00C16A29"/>
    <w:rsid w:val="00C22EB3"/>
    <w:rsid w:val="00C26FF6"/>
    <w:rsid w:val="00C453B6"/>
    <w:rsid w:val="00C463C6"/>
    <w:rsid w:val="00C51D50"/>
    <w:rsid w:val="00C53045"/>
    <w:rsid w:val="00C56361"/>
    <w:rsid w:val="00C56914"/>
    <w:rsid w:val="00C578C7"/>
    <w:rsid w:val="00C6486B"/>
    <w:rsid w:val="00C67D2B"/>
    <w:rsid w:val="00C71536"/>
    <w:rsid w:val="00C844F5"/>
    <w:rsid w:val="00C84A19"/>
    <w:rsid w:val="00C864F8"/>
    <w:rsid w:val="00C91DA2"/>
    <w:rsid w:val="00C91DA6"/>
    <w:rsid w:val="00C93457"/>
    <w:rsid w:val="00C95C5C"/>
    <w:rsid w:val="00C979BF"/>
    <w:rsid w:val="00CA3470"/>
    <w:rsid w:val="00CB5B47"/>
    <w:rsid w:val="00CB5B9F"/>
    <w:rsid w:val="00CB7CCC"/>
    <w:rsid w:val="00CC13D7"/>
    <w:rsid w:val="00CC603B"/>
    <w:rsid w:val="00CE04E8"/>
    <w:rsid w:val="00CF6F00"/>
    <w:rsid w:val="00D04713"/>
    <w:rsid w:val="00D12E93"/>
    <w:rsid w:val="00D1407D"/>
    <w:rsid w:val="00D15720"/>
    <w:rsid w:val="00D1608D"/>
    <w:rsid w:val="00D20285"/>
    <w:rsid w:val="00D2154B"/>
    <w:rsid w:val="00D21D1B"/>
    <w:rsid w:val="00D41AAF"/>
    <w:rsid w:val="00D4664F"/>
    <w:rsid w:val="00D473F7"/>
    <w:rsid w:val="00D57F3E"/>
    <w:rsid w:val="00D66771"/>
    <w:rsid w:val="00D67FA7"/>
    <w:rsid w:val="00D73ABA"/>
    <w:rsid w:val="00D8311A"/>
    <w:rsid w:val="00D8322E"/>
    <w:rsid w:val="00D86780"/>
    <w:rsid w:val="00D8706D"/>
    <w:rsid w:val="00D91EBF"/>
    <w:rsid w:val="00D93FA3"/>
    <w:rsid w:val="00DA2B94"/>
    <w:rsid w:val="00DA47EE"/>
    <w:rsid w:val="00DC2C9B"/>
    <w:rsid w:val="00DC7E9C"/>
    <w:rsid w:val="00DD3D09"/>
    <w:rsid w:val="00DD60E2"/>
    <w:rsid w:val="00DE3940"/>
    <w:rsid w:val="00DE51D6"/>
    <w:rsid w:val="00DE5212"/>
    <w:rsid w:val="00DE62D9"/>
    <w:rsid w:val="00DF5405"/>
    <w:rsid w:val="00E0262D"/>
    <w:rsid w:val="00E039AA"/>
    <w:rsid w:val="00E13459"/>
    <w:rsid w:val="00E16494"/>
    <w:rsid w:val="00E228B1"/>
    <w:rsid w:val="00E254E6"/>
    <w:rsid w:val="00E3054A"/>
    <w:rsid w:val="00E31A37"/>
    <w:rsid w:val="00E5183B"/>
    <w:rsid w:val="00E52924"/>
    <w:rsid w:val="00E657BD"/>
    <w:rsid w:val="00E715E5"/>
    <w:rsid w:val="00E721A5"/>
    <w:rsid w:val="00E72268"/>
    <w:rsid w:val="00E73F2D"/>
    <w:rsid w:val="00E74169"/>
    <w:rsid w:val="00E75EB2"/>
    <w:rsid w:val="00E77BF6"/>
    <w:rsid w:val="00E77C86"/>
    <w:rsid w:val="00E80ACC"/>
    <w:rsid w:val="00E8535D"/>
    <w:rsid w:val="00E92545"/>
    <w:rsid w:val="00E93BE5"/>
    <w:rsid w:val="00E94EB9"/>
    <w:rsid w:val="00EA1930"/>
    <w:rsid w:val="00EA1C7D"/>
    <w:rsid w:val="00EA6EF8"/>
    <w:rsid w:val="00EB3514"/>
    <w:rsid w:val="00EC4995"/>
    <w:rsid w:val="00EC5A1A"/>
    <w:rsid w:val="00EC7035"/>
    <w:rsid w:val="00ED08CC"/>
    <w:rsid w:val="00ED4727"/>
    <w:rsid w:val="00EE67F2"/>
    <w:rsid w:val="00EF3E87"/>
    <w:rsid w:val="00F00197"/>
    <w:rsid w:val="00F00FDD"/>
    <w:rsid w:val="00F02DD6"/>
    <w:rsid w:val="00F055CD"/>
    <w:rsid w:val="00F1339F"/>
    <w:rsid w:val="00F14FC0"/>
    <w:rsid w:val="00F15BE3"/>
    <w:rsid w:val="00F240AB"/>
    <w:rsid w:val="00F250B4"/>
    <w:rsid w:val="00F25963"/>
    <w:rsid w:val="00F26AF1"/>
    <w:rsid w:val="00F312F1"/>
    <w:rsid w:val="00F378C1"/>
    <w:rsid w:val="00F4036D"/>
    <w:rsid w:val="00F4084D"/>
    <w:rsid w:val="00F4216B"/>
    <w:rsid w:val="00F50966"/>
    <w:rsid w:val="00F60D61"/>
    <w:rsid w:val="00F61F58"/>
    <w:rsid w:val="00F64777"/>
    <w:rsid w:val="00F668F3"/>
    <w:rsid w:val="00F709AC"/>
    <w:rsid w:val="00F72264"/>
    <w:rsid w:val="00F84AAE"/>
    <w:rsid w:val="00F948C9"/>
    <w:rsid w:val="00F973E0"/>
    <w:rsid w:val="00F97C1E"/>
    <w:rsid w:val="00FA08E4"/>
    <w:rsid w:val="00FA7D88"/>
    <w:rsid w:val="00FB3FD9"/>
    <w:rsid w:val="00FC0E6B"/>
    <w:rsid w:val="00FC7A12"/>
    <w:rsid w:val="00FD0037"/>
    <w:rsid w:val="00FD5798"/>
    <w:rsid w:val="00FE3649"/>
    <w:rsid w:val="00FE5473"/>
    <w:rsid w:val="00FF3512"/>
    <w:rsid w:val="00FF468D"/>
    <w:rsid w:val="00FF4A1E"/>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64EE9"/>
    <w:pPr>
      <w:spacing w:after="0" w:line="280" w:lineRule="exact"/>
      <w:jc w:val="both"/>
    </w:pPr>
    <w:rPr>
      <w:rFonts w:ascii="Times New Roman" w:hAnsi="Times New Roman"/>
    </w:rPr>
  </w:style>
  <w:style w:type="paragraph" w:styleId="berschrift1">
    <w:name w:val="heading 1"/>
    <w:basedOn w:val="Standard"/>
    <w:next w:val="Standard"/>
    <w:link w:val="berschrift1Zchn"/>
    <w:uiPriority w:val="9"/>
    <w:qFormat/>
    <w:rsid w:val="00612730"/>
    <w:pPr>
      <w:keepNext/>
      <w:keepLines/>
      <w:numPr>
        <w:numId w:val="2"/>
      </w:numPr>
      <w:spacing w:before="480" w:line="240" w:lineRule="auto"/>
      <w:ind w:left="357" w:hanging="357"/>
      <w:outlineLvl w:val="0"/>
    </w:pPr>
    <w:rPr>
      <w:rFonts w:eastAsiaTheme="majorEastAsia" w:cstheme="majorBidi"/>
      <w:bCs/>
      <w:color w:val="1F6BAE"/>
      <w:sz w:val="36"/>
      <w:szCs w:val="28"/>
    </w:rPr>
  </w:style>
  <w:style w:type="paragraph" w:styleId="berschrift2">
    <w:name w:val="heading 2"/>
    <w:basedOn w:val="Standard"/>
    <w:next w:val="Standard"/>
    <w:link w:val="berschrift2Zchn"/>
    <w:uiPriority w:val="9"/>
    <w:unhideWhenUsed/>
    <w:qFormat/>
    <w:rsid w:val="00E8535D"/>
    <w:pPr>
      <w:keepNext/>
      <w:keepLines/>
      <w:spacing w:before="200"/>
      <w:outlineLvl w:val="1"/>
    </w:pPr>
    <w:rPr>
      <w:rFonts w:eastAsiaTheme="majorEastAsia" w:cstheme="majorBidi"/>
      <w:bCs/>
      <w:caps/>
      <w:sz w:val="26"/>
      <w:szCs w:val="26"/>
    </w:rPr>
  </w:style>
  <w:style w:type="paragraph" w:styleId="berschrift3">
    <w:name w:val="heading 3"/>
    <w:basedOn w:val="Standard"/>
    <w:next w:val="Standard"/>
    <w:link w:val="berschrift3Zchn"/>
    <w:uiPriority w:val="9"/>
    <w:unhideWhenUsed/>
    <w:qFormat/>
    <w:rsid w:val="00E8535D"/>
    <w:pPr>
      <w:keepNext/>
      <w:keepLines/>
      <w:spacing w:before="120" w:after="120"/>
      <w:outlineLvl w:val="2"/>
    </w:pPr>
    <w:rPr>
      <w:rFonts w:eastAsiaTheme="majorEastAsia" w:cstheme="majorBidi"/>
      <w:bCs/>
      <w:color w:val="2860A4"/>
      <w:u w:val="single"/>
    </w:rPr>
  </w:style>
  <w:style w:type="paragraph" w:styleId="berschrift4">
    <w:name w:val="heading 4"/>
    <w:basedOn w:val="Standard"/>
    <w:next w:val="Standard"/>
    <w:link w:val="berschrift4Zchn"/>
    <w:uiPriority w:val="9"/>
    <w:semiHidden/>
    <w:unhideWhenUsed/>
    <w:qFormat/>
    <w:rsid w:val="005A5F43"/>
    <w:pPr>
      <w:keepNext/>
      <w:keepLines/>
      <w:spacing w:before="200"/>
      <w:outlineLvl w:val="3"/>
    </w:pPr>
    <w:rPr>
      <w:rFonts w:eastAsiaTheme="majorEastAsia" w:cstheme="majorBidi"/>
      <w:bCs/>
      <w:iCs/>
      <w:color w:val="4F81BD" w:themeColor="accent1"/>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link w:val="ListenabsatzZchn"/>
    <w:uiPriority w:val="34"/>
    <w:qFormat/>
    <w:rsid w:val="00F312F1"/>
    <w:pPr>
      <w:numPr>
        <w:numId w:val="1"/>
      </w:numPr>
      <w:spacing w:before="120" w:after="120"/>
    </w:pPr>
    <w:rPr>
      <w:rFonts w:ascii="Arial" w:hAnsi="Arial" w:cs="Arial"/>
      <w:b/>
    </w:rPr>
  </w:style>
  <w:style w:type="paragraph" w:styleId="Kopfzeile">
    <w:name w:val="header"/>
    <w:basedOn w:val="Standard"/>
    <w:link w:val="KopfzeileZchn"/>
    <w:unhideWhenUsed/>
    <w:rsid w:val="00766CDD"/>
    <w:pPr>
      <w:tabs>
        <w:tab w:val="center" w:pos="4536"/>
        <w:tab w:val="right" w:pos="9072"/>
      </w:tabs>
    </w:pPr>
  </w:style>
  <w:style w:type="character" w:customStyle="1" w:styleId="KopfzeileZchn">
    <w:name w:val="Kopfzeile Zchn"/>
    <w:basedOn w:val="Absatz-Standardschriftart"/>
    <w:link w:val="Kopfzeile"/>
    <w:uiPriority w:val="99"/>
    <w:rsid w:val="00766CDD"/>
  </w:style>
  <w:style w:type="paragraph" w:styleId="Fuzeile">
    <w:name w:val="footer"/>
    <w:basedOn w:val="Standard"/>
    <w:link w:val="FuzeileZchn"/>
    <w:uiPriority w:val="99"/>
    <w:unhideWhenUsed/>
    <w:rsid w:val="00766CDD"/>
    <w:pPr>
      <w:tabs>
        <w:tab w:val="center" w:pos="4536"/>
        <w:tab w:val="right" w:pos="9072"/>
      </w:tabs>
    </w:pPr>
  </w:style>
  <w:style w:type="character" w:customStyle="1" w:styleId="FuzeileZchn">
    <w:name w:val="Fußzeile Zchn"/>
    <w:basedOn w:val="Absatz-Standardschriftart"/>
    <w:link w:val="Fuzeile"/>
    <w:uiPriority w:val="99"/>
    <w:rsid w:val="00766CDD"/>
  </w:style>
  <w:style w:type="paragraph" w:styleId="Sprechblasentext">
    <w:name w:val="Balloon Text"/>
    <w:basedOn w:val="Standard"/>
    <w:link w:val="SprechblasentextZchn"/>
    <w:uiPriority w:val="99"/>
    <w:semiHidden/>
    <w:unhideWhenUsed/>
    <w:rsid w:val="00766CD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66CDD"/>
    <w:rPr>
      <w:rFonts w:ascii="Tahoma" w:hAnsi="Tahoma" w:cs="Tahoma"/>
      <w:sz w:val="16"/>
      <w:szCs w:val="16"/>
    </w:rPr>
  </w:style>
  <w:style w:type="paragraph" w:styleId="Funotentext">
    <w:name w:val="footnote text"/>
    <w:basedOn w:val="Standard"/>
    <w:link w:val="FunotentextZchn"/>
    <w:uiPriority w:val="99"/>
    <w:semiHidden/>
    <w:unhideWhenUsed/>
    <w:rsid w:val="004A3BE6"/>
    <w:rPr>
      <w:sz w:val="20"/>
      <w:szCs w:val="20"/>
    </w:rPr>
  </w:style>
  <w:style w:type="character" w:customStyle="1" w:styleId="FunotentextZchn">
    <w:name w:val="Fußnotentext Zchn"/>
    <w:basedOn w:val="Absatz-Standardschriftart"/>
    <w:link w:val="Funotentext"/>
    <w:uiPriority w:val="99"/>
    <w:semiHidden/>
    <w:rsid w:val="004A3BE6"/>
    <w:rPr>
      <w:sz w:val="20"/>
      <w:szCs w:val="20"/>
    </w:rPr>
  </w:style>
  <w:style w:type="character" w:styleId="Funotenzeichen">
    <w:name w:val="footnote reference"/>
    <w:basedOn w:val="Absatz-Standardschriftart"/>
    <w:uiPriority w:val="99"/>
    <w:semiHidden/>
    <w:unhideWhenUsed/>
    <w:rsid w:val="004A3BE6"/>
    <w:rPr>
      <w:vertAlign w:val="superscript"/>
    </w:rPr>
  </w:style>
  <w:style w:type="character" w:styleId="Kommentarzeichen">
    <w:name w:val="annotation reference"/>
    <w:basedOn w:val="Absatz-Standardschriftart"/>
    <w:uiPriority w:val="99"/>
    <w:semiHidden/>
    <w:unhideWhenUsed/>
    <w:rsid w:val="003B11EA"/>
    <w:rPr>
      <w:sz w:val="16"/>
      <w:szCs w:val="16"/>
    </w:rPr>
  </w:style>
  <w:style w:type="paragraph" w:styleId="Kommentartext">
    <w:name w:val="annotation text"/>
    <w:basedOn w:val="Standard"/>
    <w:link w:val="KommentartextZchn"/>
    <w:uiPriority w:val="99"/>
    <w:unhideWhenUsed/>
    <w:rsid w:val="003B11EA"/>
    <w:rPr>
      <w:sz w:val="20"/>
      <w:szCs w:val="20"/>
    </w:rPr>
  </w:style>
  <w:style w:type="character" w:customStyle="1" w:styleId="KommentartextZchn">
    <w:name w:val="Kommentartext Zchn"/>
    <w:basedOn w:val="Absatz-Standardschriftart"/>
    <w:link w:val="Kommentartext"/>
    <w:uiPriority w:val="99"/>
    <w:rsid w:val="003B11EA"/>
    <w:rPr>
      <w:sz w:val="20"/>
      <w:szCs w:val="20"/>
    </w:rPr>
  </w:style>
  <w:style w:type="paragraph" w:styleId="Kommentarthema">
    <w:name w:val="annotation subject"/>
    <w:basedOn w:val="Kommentartext"/>
    <w:next w:val="Kommentartext"/>
    <w:link w:val="KommentarthemaZchn"/>
    <w:uiPriority w:val="99"/>
    <w:semiHidden/>
    <w:unhideWhenUsed/>
    <w:rsid w:val="003B11EA"/>
    <w:rPr>
      <w:b/>
      <w:bCs/>
    </w:rPr>
  </w:style>
  <w:style w:type="character" w:customStyle="1" w:styleId="KommentarthemaZchn">
    <w:name w:val="Kommentarthema Zchn"/>
    <w:basedOn w:val="KommentartextZchn"/>
    <w:link w:val="Kommentarthema"/>
    <w:uiPriority w:val="99"/>
    <w:semiHidden/>
    <w:rsid w:val="003B11EA"/>
    <w:rPr>
      <w:b/>
      <w:bCs/>
      <w:sz w:val="20"/>
      <w:szCs w:val="20"/>
    </w:rPr>
  </w:style>
  <w:style w:type="character" w:styleId="SchwacheHervorhebung">
    <w:name w:val="Subtle Emphasis"/>
    <w:basedOn w:val="Absatz-Standardschriftart"/>
    <w:uiPriority w:val="19"/>
    <w:qFormat/>
    <w:rsid w:val="005C6012"/>
    <w:rPr>
      <w:i/>
      <w:iCs/>
      <w:color w:val="808080" w:themeColor="text1" w:themeTint="7F"/>
    </w:rPr>
  </w:style>
  <w:style w:type="paragraph" w:customStyle="1" w:styleId="Listenabsatz2">
    <w:name w:val="Listenabsatz 2"/>
    <w:basedOn w:val="Listenabsatz"/>
    <w:qFormat/>
    <w:rsid w:val="00001CB5"/>
    <w:pPr>
      <w:numPr>
        <w:numId w:val="0"/>
      </w:numPr>
      <w:ind w:left="792" w:hanging="432"/>
    </w:pPr>
    <w:rPr>
      <w:rFonts w:asciiTheme="majorHAnsi" w:hAnsiTheme="majorHAnsi" w:cstheme="minorHAnsi"/>
      <w:b w:val="0"/>
      <w:sz w:val="26"/>
      <w:szCs w:val="26"/>
    </w:rPr>
  </w:style>
  <w:style w:type="paragraph" w:customStyle="1" w:styleId="Flietext">
    <w:name w:val="Fließtext"/>
    <w:basedOn w:val="Listenabsatz2"/>
    <w:qFormat/>
    <w:rsid w:val="00001CB5"/>
    <w:pPr>
      <w:ind w:left="357" w:firstLine="0"/>
    </w:pPr>
    <w:rPr>
      <w:rFonts w:asciiTheme="minorHAnsi" w:hAnsiTheme="minorHAnsi"/>
      <w:sz w:val="22"/>
      <w:szCs w:val="22"/>
      <w:lang w:val="en-GB"/>
    </w:rPr>
  </w:style>
  <w:style w:type="paragraph" w:customStyle="1" w:styleId="Listenabsatz3">
    <w:name w:val="Listenabsatz 3"/>
    <w:basedOn w:val="Listenabsatz"/>
    <w:qFormat/>
    <w:rsid w:val="00001CB5"/>
    <w:pPr>
      <w:numPr>
        <w:numId w:val="0"/>
      </w:numPr>
      <w:ind w:left="1224" w:hanging="504"/>
    </w:pPr>
    <w:rPr>
      <w:rFonts w:asciiTheme="minorHAnsi" w:hAnsiTheme="minorHAnsi" w:cstheme="minorHAnsi"/>
      <w:b w:val="0"/>
      <w:sz w:val="24"/>
      <w:szCs w:val="24"/>
    </w:rPr>
  </w:style>
  <w:style w:type="character" w:customStyle="1" w:styleId="berschrift1Zchn">
    <w:name w:val="Überschrift 1 Zchn"/>
    <w:basedOn w:val="Absatz-Standardschriftart"/>
    <w:link w:val="berschrift1"/>
    <w:uiPriority w:val="9"/>
    <w:rsid w:val="00612730"/>
    <w:rPr>
      <w:rFonts w:ascii="Times New Roman" w:eastAsiaTheme="majorEastAsia" w:hAnsi="Times New Roman" w:cstheme="majorBidi"/>
      <w:bCs/>
      <w:color w:val="1F6BAE"/>
      <w:sz w:val="36"/>
      <w:szCs w:val="28"/>
    </w:rPr>
  </w:style>
  <w:style w:type="character" w:customStyle="1" w:styleId="berschrift2Zchn">
    <w:name w:val="Überschrift 2 Zchn"/>
    <w:basedOn w:val="Absatz-Standardschriftart"/>
    <w:link w:val="berschrift2"/>
    <w:uiPriority w:val="9"/>
    <w:rsid w:val="00E8535D"/>
    <w:rPr>
      <w:rFonts w:ascii="Times New Roman" w:eastAsiaTheme="majorEastAsia" w:hAnsi="Times New Roman" w:cstheme="majorBidi"/>
      <w:bCs/>
      <w:caps/>
      <w:sz w:val="26"/>
      <w:szCs w:val="26"/>
    </w:rPr>
  </w:style>
  <w:style w:type="character" w:customStyle="1" w:styleId="berschrift3Zchn">
    <w:name w:val="Überschrift 3 Zchn"/>
    <w:basedOn w:val="Absatz-Standardschriftart"/>
    <w:link w:val="berschrift3"/>
    <w:uiPriority w:val="9"/>
    <w:rsid w:val="00E8535D"/>
    <w:rPr>
      <w:rFonts w:ascii="Times New Roman" w:eastAsiaTheme="majorEastAsia" w:hAnsi="Times New Roman" w:cstheme="majorBidi"/>
      <w:bCs/>
      <w:color w:val="2860A4"/>
      <w:u w:val="single"/>
    </w:rPr>
  </w:style>
  <w:style w:type="character" w:customStyle="1" w:styleId="ListenabsatzZchn">
    <w:name w:val="Listenabsatz Zchn"/>
    <w:basedOn w:val="Absatz-Standardschriftart"/>
    <w:link w:val="Listenabsatz"/>
    <w:uiPriority w:val="34"/>
    <w:locked/>
    <w:rsid w:val="005A5F43"/>
    <w:rPr>
      <w:rFonts w:ascii="Arial" w:hAnsi="Arial" w:cs="Arial"/>
      <w:b/>
    </w:rPr>
  </w:style>
  <w:style w:type="character" w:customStyle="1" w:styleId="berschrift4Zchn">
    <w:name w:val="Überschrift 4 Zchn"/>
    <w:basedOn w:val="Absatz-Standardschriftart"/>
    <w:link w:val="berschrift4"/>
    <w:uiPriority w:val="9"/>
    <w:semiHidden/>
    <w:rsid w:val="005A5F43"/>
    <w:rPr>
      <w:rFonts w:ascii="Arial" w:eastAsiaTheme="majorEastAsia" w:hAnsi="Arial" w:cstheme="majorBidi"/>
      <w:bCs/>
      <w:iCs/>
      <w:color w:val="4F81BD" w:themeColor="accent1"/>
      <w:u w:val="single"/>
    </w:rPr>
  </w:style>
  <w:style w:type="character" w:styleId="Fett">
    <w:name w:val="Strong"/>
    <w:basedOn w:val="Absatz-Standardschriftart"/>
    <w:uiPriority w:val="22"/>
    <w:qFormat/>
    <w:rsid w:val="00F668F3"/>
    <w:rPr>
      <w:b/>
      <w:bCs/>
    </w:rPr>
  </w:style>
  <w:style w:type="paragraph" w:styleId="Titel">
    <w:name w:val="Title"/>
    <w:basedOn w:val="Standard"/>
    <w:next w:val="Standard"/>
    <w:link w:val="TitelZchn"/>
    <w:uiPriority w:val="10"/>
    <w:qFormat/>
    <w:rsid w:val="00263EC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6"/>
      <w:szCs w:val="52"/>
    </w:rPr>
  </w:style>
  <w:style w:type="character" w:customStyle="1" w:styleId="TitelZchn">
    <w:name w:val="Titel Zchn"/>
    <w:basedOn w:val="Absatz-Standardschriftart"/>
    <w:link w:val="Titel"/>
    <w:uiPriority w:val="10"/>
    <w:rsid w:val="00263ECF"/>
    <w:rPr>
      <w:rFonts w:asciiTheme="majorHAnsi" w:eastAsiaTheme="majorEastAsia" w:hAnsiTheme="majorHAnsi" w:cstheme="majorBidi"/>
      <w:color w:val="17365D" w:themeColor="text2" w:themeShade="BF"/>
      <w:spacing w:val="5"/>
      <w:kern w:val="28"/>
      <w:sz w:val="56"/>
      <w:szCs w:val="52"/>
    </w:rPr>
  </w:style>
  <w:style w:type="paragraph" w:styleId="Untertitel">
    <w:name w:val="Subtitle"/>
    <w:basedOn w:val="Standard"/>
    <w:next w:val="Standard"/>
    <w:link w:val="UntertitelZchn"/>
    <w:uiPriority w:val="11"/>
    <w:qFormat/>
    <w:rsid w:val="00E8535D"/>
    <w:pPr>
      <w:numPr>
        <w:ilvl w:val="1"/>
      </w:numPr>
      <w:spacing w:line="240" w:lineRule="auto"/>
      <w:jc w:val="center"/>
    </w:pPr>
    <w:rPr>
      <w:rFonts w:asciiTheme="majorHAnsi" w:eastAsiaTheme="majorEastAsia" w:hAnsiTheme="majorHAnsi" w:cstheme="majorBidi"/>
      <w:iCs/>
      <w:color w:val="1F6BAE"/>
      <w:spacing w:val="15"/>
      <w:sz w:val="56"/>
      <w:szCs w:val="24"/>
    </w:rPr>
  </w:style>
  <w:style w:type="character" w:customStyle="1" w:styleId="UntertitelZchn">
    <w:name w:val="Untertitel Zchn"/>
    <w:basedOn w:val="Absatz-Standardschriftart"/>
    <w:link w:val="Untertitel"/>
    <w:uiPriority w:val="11"/>
    <w:rsid w:val="00E8535D"/>
    <w:rPr>
      <w:rFonts w:asciiTheme="majorHAnsi" w:eastAsiaTheme="majorEastAsia" w:hAnsiTheme="majorHAnsi" w:cstheme="majorBidi"/>
      <w:iCs/>
      <w:color w:val="1F6BAE"/>
      <w:spacing w:val="15"/>
      <w:sz w:val="56"/>
      <w:szCs w:val="24"/>
    </w:rPr>
  </w:style>
  <w:style w:type="character" w:styleId="Hervorhebung">
    <w:name w:val="Emphasis"/>
    <w:basedOn w:val="Absatz-Standardschriftart"/>
    <w:uiPriority w:val="20"/>
    <w:qFormat/>
    <w:rsid w:val="00437822"/>
    <w:rPr>
      <w:rFonts w:ascii="Times New Roman" w:hAnsi="Times New Roman"/>
      <w:i/>
      <w:iCs/>
      <w:caps w:val="0"/>
      <w:smallCaps w:val="0"/>
      <w:strike w:val="0"/>
      <w:dstrike w:val="0"/>
      <w:vanish w:val="0"/>
      <w:color w:val="auto"/>
      <w:sz w:val="22"/>
      <w:vertAlign w:val="baseline"/>
    </w:rPr>
  </w:style>
  <w:style w:type="paragraph" w:styleId="Inhaltsverzeichnisberschrift">
    <w:name w:val="TOC Heading"/>
    <w:basedOn w:val="berschrift1"/>
    <w:next w:val="Standard"/>
    <w:uiPriority w:val="39"/>
    <w:semiHidden/>
    <w:unhideWhenUsed/>
    <w:qFormat/>
    <w:rsid w:val="00362FFD"/>
    <w:pPr>
      <w:numPr>
        <w:numId w:val="0"/>
      </w:numPr>
      <w:spacing w:line="276" w:lineRule="auto"/>
      <w:jc w:val="left"/>
      <w:outlineLvl w:val="9"/>
    </w:pPr>
    <w:rPr>
      <w:rFonts w:asciiTheme="majorHAnsi" w:hAnsiTheme="majorHAnsi"/>
      <w:b/>
      <w:color w:val="365F91" w:themeColor="accent1" w:themeShade="BF"/>
      <w:sz w:val="28"/>
      <w:lang w:eastAsia="de-AT"/>
    </w:rPr>
  </w:style>
  <w:style w:type="paragraph" w:styleId="Verzeichnis1">
    <w:name w:val="toc 1"/>
    <w:basedOn w:val="Standard"/>
    <w:next w:val="Standard"/>
    <w:autoRedefine/>
    <w:uiPriority w:val="39"/>
    <w:unhideWhenUsed/>
    <w:rsid w:val="00362FFD"/>
    <w:pPr>
      <w:spacing w:after="100"/>
    </w:pPr>
  </w:style>
  <w:style w:type="paragraph" w:styleId="Verzeichnis2">
    <w:name w:val="toc 2"/>
    <w:basedOn w:val="Standard"/>
    <w:next w:val="Standard"/>
    <w:autoRedefine/>
    <w:uiPriority w:val="39"/>
    <w:unhideWhenUsed/>
    <w:rsid w:val="00362FFD"/>
    <w:pPr>
      <w:spacing w:after="100"/>
      <w:ind w:left="220"/>
    </w:pPr>
  </w:style>
  <w:style w:type="paragraph" w:styleId="Verzeichnis3">
    <w:name w:val="toc 3"/>
    <w:basedOn w:val="Standard"/>
    <w:next w:val="Standard"/>
    <w:autoRedefine/>
    <w:uiPriority w:val="39"/>
    <w:unhideWhenUsed/>
    <w:rsid w:val="00362FFD"/>
    <w:pPr>
      <w:spacing w:after="100"/>
      <w:ind w:left="440"/>
    </w:pPr>
  </w:style>
  <w:style w:type="character" w:styleId="Hyperlink">
    <w:name w:val="Hyperlink"/>
    <w:basedOn w:val="Absatz-Standardschriftart"/>
    <w:uiPriority w:val="99"/>
    <w:unhideWhenUsed/>
    <w:rsid w:val="00362FFD"/>
    <w:rPr>
      <w:color w:val="0000FF" w:themeColor="hyperlink"/>
      <w:u w:val="single"/>
    </w:rPr>
  </w:style>
  <w:style w:type="paragraph" w:customStyle="1" w:styleId="F9E977197262459AB16AE09F8A4F0155">
    <w:name w:val="F9E977197262459AB16AE09F8A4F0155"/>
    <w:rsid w:val="00362FFD"/>
    <w:rPr>
      <w:rFonts w:eastAsiaTheme="minorEastAsia"/>
      <w:lang w:eastAsia="de-AT"/>
    </w:rPr>
  </w:style>
  <w:style w:type="paragraph" w:styleId="KeinLeerraum">
    <w:name w:val="No Spacing"/>
    <w:link w:val="KeinLeerraumZchn"/>
    <w:uiPriority w:val="1"/>
    <w:qFormat/>
    <w:rsid w:val="00362FFD"/>
    <w:pPr>
      <w:spacing w:after="0" w:line="240" w:lineRule="auto"/>
    </w:pPr>
    <w:rPr>
      <w:rFonts w:eastAsiaTheme="minorEastAsia"/>
      <w:lang w:eastAsia="de-AT"/>
    </w:rPr>
  </w:style>
  <w:style w:type="character" w:customStyle="1" w:styleId="KeinLeerraumZchn">
    <w:name w:val="Kein Leerraum Zchn"/>
    <w:basedOn w:val="Absatz-Standardschriftart"/>
    <w:link w:val="KeinLeerraum"/>
    <w:uiPriority w:val="1"/>
    <w:rsid w:val="00362FFD"/>
    <w:rPr>
      <w:rFonts w:eastAsiaTheme="minorEastAsia"/>
      <w:lang w:eastAsia="de-AT"/>
    </w:rPr>
  </w:style>
  <w:style w:type="table" w:styleId="Tabellenraster">
    <w:name w:val="Table Grid"/>
    <w:basedOn w:val="NormaleTabelle"/>
    <w:uiPriority w:val="59"/>
    <w:rsid w:val="00B44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8431B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64EE9"/>
    <w:pPr>
      <w:spacing w:after="0" w:line="280" w:lineRule="exact"/>
      <w:jc w:val="both"/>
    </w:pPr>
    <w:rPr>
      <w:rFonts w:ascii="Times New Roman" w:hAnsi="Times New Roman"/>
    </w:rPr>
  </w:style>
  <w:style w:type="paragraph" w:styleId="berschrift1">
    <w:name w:val="heading 1"/>
    <w:basedOn w:val="Standard"/>
    <w:next w:val="Standard"/>
    <w:link w:val="berschrift1Zchn"/>
    <w:uiPriority w:val="9"/>
    <w:qFormat/>
    <w:rsid w:val="00612730"/>
    <w:pPr>
      <w:keepNext/>
      <w:keepLines/>
      <w:numPr>
        <w:numId w:val="2"/>
      </w:numPr>
      <w:spacing w:before="480" w:line="240" w:lineRule="auto"/>
      <w:ind w:left="357" w:hanging="357"/>
      <w:outlineLvl w:val="0"/>
    </w:pPr>
    <w:rPr>
      <w:rFonts w:eastAsiaTheme="majorEastAsia" w:cstheme="majorBidi"/>
      <w:bCs/>
      <w:color w:val="1F6BAE"/>
      <w:sz w:val="36"/>
      <w:szCs w:val="28"/>
    </w:rPr>
  </w:style>
  <w:style w:type="paragraph" w:styleId="berschrift2">
    <w:name w:val="heading 2"/>
    <w:basedOn w:val="Standard"/>
    <w:next w:val="Standard"/>
    <w:link w:val="berschrift2Zchn"/>
    <w:uiPriority w:val="9"/>
    <w:unhideWhenUsed/>
    <w:qFormat/>
    <w:rsid w:val="00E8535D"/>
    <w:pPr>
      <w:keepNext/>
      <w:keepLines/>
      <w:spacing w:before="200"/>
      <w:outlineLvl w:val="1"/>
    </w:pPr>
    <w:rPr>
      <w:rFonts w:eastAsiaTheme="majorEastAsia" w:cstheme="majorBidi"/>
      <w:bCs/>
      <w:caps/>
      <w:sz w:val="26"/>
      <w:szCs w:val="26"/>
    </w:rPr>
  </w:style>
  <w:style w:type="paragraph" w:styleId="berschrift3">
    <w:name w:val="heading 3"/>
    <w:basedOn w:val="Standard"/>
    <w:next w:val="Standard"/>
    <w:link w:val="berschrift3Zchn"/>
    <w:uiPriority w:val="9"/>
    <w:unhideWhenUsed/>
    <w:qFormat/>
    <w:rsid w:val="00E8535D"/>
    <w:pPr>
      <w:keepNext/>
      <w:keepLines/>
      <w:spacing w:before="120" w:after="120"/>
      <w:outlineLvl w:val="2"/>
    </w:pPr>
    <w:rPr>
      <w:rFonts w:eastAsiaTheme="majorEastAsia" w:cstheme="majorBidi"/>
      <w:bCs/>
      <w:color w:val="2860A4"/>
      <w:u w:val="single"/>
    </w:rPr>
  </w:style>
  <w:style w:type="paragraph" w:styleId="berschrift4">
    <w:name w:val="heading 4"/>
    <w:basedOn w:val="Standard"/>
    <w:next w:val="Standard"/>
    <w:link w:val="berschrift4Zchn"/>
    <w:uiPriority w:val="9"/>
    <w:semiHidden/>
    <w:unhideWhenUsed/>
    <w:qFormat/>
    <w:rsid w:val="005A5F43"/>
    <w:pPr>
      <w:keepNext/>
      <w:keepLines/>
      <w:spacing w:before="200"/>
      <w:outlineLvl w:val="3"/>
    </w:pPr>
    <w:rPr>
      <w:rFonts w:eastAsiaTheme="majorEastAsia" w:cstheme="majorBidi"/>
      <w:bCs/>
      <w:iCs/>
      <w:color w:val="4F81BD" w:themeColor="accent1"/>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link w:val="ListenabsatzZchn"/>
    <w:uiPriority w:val="34"/>
    <w:qFormat/>
    <w:rsid w:val="00F312F1"/>
    <w:pPr>
      <w:numPr>
        <w:numId w:val="1"/>
      </w:numPr>
      <w:spacing w:before="120" w:after="120"/>
    </w:pPr>
    <w:rPr>
      <w:rFonts w:ascii="Arial" w:hAnsi="Arial" w:cs="Arial"/>
      <w:b/>
    </w:rPr>
  </w:style>
  <w:style w:type="paragraph" w:styleId="Kopfzeile">
    <w:name w:val="header"/>
    <w:basedOn w:val="Standard"/>
    <w:link w:val="KopfzeileZchn"/>
    <w:unhideWhenUsed/>
    <w:rsid w:val="00766CDD"/>
    <w:pPr>
      <w:tabs>
        <w:tab w:val="center" w:pos="4536"/>
        <w:tab w:val="right" w:pos="9072"/>
      </w:tabs>
    </w:pPr>
  </w:style>
  <w:style w:type="character" w:customStyle="1" w:styleId="KopfzeileZchn">
    <w:name w:val="Kopfzeile Zchn"/>
    <w:basedOn w:val="Absatz-Standardschriftart"/>
    <w:link w:val="Kopfzeile"/>
    <w:uiPriority w:val="99"/>
    <w:rsid w:val="00766CDD"/>
  </w:style>
  <w:style w:type="paragraph" w:styleId="Fuzeile">
    <w:name w:val="footer"/>
    <w:basedOn w:val="Standard"/>
    <w:link w:val="FuzeileZchn"/>
    <w:uiPriority w:val="99"/>
    <w:unhideWhenUsed/>
    <w:rsid w:val="00766CDD"/>
    <w:pPr>
      <w:tabs>
        <w:tab w:val="center" w:pos="4536"/>
        <w:tab w:val="right" w:pos="9072"/>
      </w:tabs>
    </w:pPr>
  </w:style>
  <w:style w:type="character" w:customStyle="1" w:styleId="FuzeileZchn">
    <w:name w:val="Fußzeile Zchn"/>
    <w:basedOn w:val="Absatz-Standardschriftart"/>
    <w:link w:val="Fuzeile"/>
    <w:uiPriority w:val="99"/>
    <w:rsid w:val="00766CDD"/>
  </w:style>
  <w:style w:type="paragraph" w:styleId="Sprechblasentext">
    <w:name w:val="Balloon Text"/>
    <w:basedOn w:val="Standard"/>
    <w:link w:val="SprechblasentextZchn"/>
    <w:uiPriority w:val="99"/>
    <w:semiHidden/>
    <w:unhideWhenUsed/>
    <w:rsid w:val="00766CD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66CDD"/>
    <w:rPr>
      <w:rFonts w:ascii="Tahoma" w:hAnsi="Tahoma" w:cs="Tahoma"/>
      <w:sz w:val="16"/>
      <w:szCs w:val="16"/>
    </w:rPr>
  </w:style>
  <w:style w:type="paragraph" w:styleId="Funotentext">
    <w:name w:val="footnote text"/>
    <w:basedOn w:val="Standard"/>
    <w:link w:val="FunotentextZchn"/>
    <w:uiPriority w:val="99"/>
    <w:semiHidden/>
    <w:unhideWhenUsed/>
    <w:rsid w:val="004A3BE6"/>
    <w:rPr>
      <w:sz w:val="20"/>
      <w:szCs w:val="20"/>
    </w:rPr>
  </w:style>
  <w:style w:type="character" w:customStyle="1" w:styleId="FunotentextZchn">
    <w:name w:val="Fußnotentext Zchn"/>
    <w:basedOn w:val="Absatz-Standardschriftart"/>
    <w:link w:val="Funotentext"/>
    <w:uiPriority w:val="99"/>
    <w:semiHidden/>
    <w:rsid w:val="004A3BE6"/>
    <w:rPr>
      <w:sz w:val="20"/>
      <w:szCs w:val="20"/>
    </w:rPr>
  </w:style>
  <w:style w:type="character" w:styleId="Funotenzeichen">
    <w:name w:val="footnote reference"/>
    <w:basedOn w:val="Absatz-Standardschriftart"/>
    <w:uiPriority w:val="99"/>
    <w:semiHidden/>
    <w:unhideWhenUsed/>
    <w:rsid w:val="004A3BE6"/>
    <w:rPr>
      <w:vertAlign w:val="superscript"/>
    </w:rPr>
  </w:style>
  <w:style w:type="character" w:styleId="Kommentarzeichen">
    <w:name w:val="annotation reference"/>
    <w:basedOn w:val="Absatz-Standardschriftart"/>
    <w:uiPriority w:val="99"/>
    <w:semiHidden/>
    <w:unhideWhenUsed/>
    <w:rsid w:val="003B11EA"/>
    <w:rPr>
      <w:sz w:val="16"/>
      <w:szCs w:val="16"/>
    </w:rPr>
  </w:style>
  <w:style w:type="paragraph" w:styleId="Kommentartext">
    <w:name w:val="annotation text"/>
    <w:basedOn w:val="Standard"/>
    <w:link w:val="KommentartextZchn"/>
    <w:uiPriority w:val="99"/>
    <w:unhideWhenUsed/>
    <w:rsid w:val="003B11EA"/>
    <w:rPr>
      <w:sz w:val="20"/>
      <w:szCs w:val="20"/>
    </w:rPr>
  </w:style>
  <w:style w:type="character" w:customStyle="1" w:styleId="KommentartextZchn">
    <w:name w:val="Kommentartext Zchn"/>
    <w:basedOn w:val="Absatz-Standardschriftart"/>
    <w:link w:val="Kommentartext"/>
    <w:uiPriority w:val="99"/>
    <w:rsid w:val="003B11EA"/>
    <w:rPr>
      <w:sz w:val="20"/>
      <w:szCs w:val="20"/>
    </w:rPr>
  </w:style>
  <w:style w:type="paragraph" w:styleId="Kommentarthema">
    <w:name w:val="annotation subject"/>
    <w:basedOn w:val="Kommentartext"/>
    <w:next w:val="Kommentartext"/>
    <w:link w:val="KommentarthemaZchn"/>
    <w:uiPriority w:val="99"/>
    <w:semiHidden/>
    <w:unhideWhenUsed/>
    <w:rsid w:val="003B11EA"/>
    <w:rPr>
      <w:b/>
      <w:bCs/>
    </w:rPr>
  </w:style>
  <w:style w:type="character" w:customStyle="1" w:styleId="KommentarthemaZchn">
    <w:name w:val="Kommentarthema Zchn"/>
    <w:basedOn w:val="KommentartextZchn"/>
    <w:link w:val="Kommentarthema"/>
    <w:uiPriority w:val="99"/>
    <w:semiHidden/>
    <w:rsid w:val="003B11EA"/>
    <w:rPr>
      <w:b/>
      <w:bCs/>
      <w:sz w:val="20"/>
      <w:szCs w:val="20"/>
    </w:rPr>
  </w:style>
  <w:style w:type="character" w:styleId="SchwacheHervorhebung">
    <w:name w:val="Subtle Emphasis"/>
    <w:basedOn w:val="Absatz-Standardschriftart"/>
    <w:uiPriority w:val="19"/>
    <w:qFormat/>
    <w:rsid w:val="005C6012"/>
    <w:rPr>
      <w:i/>
      <w:iCs/>
      <w:color w:val="808080" w:themeColor="text1" w:themeTint="7F"/>
    </w:rPr>
  </w:style>
  <w:style w:type="paragraph" w:customStyle="1" w:styleId="Listenabsatz2">
    <w:name w:val="Listenabsatz 2"/>
    <w:basedOn w:val="Listenabsatz"/>
    <w:qFormat/>
    <w:rsid w:val="00001CB5"/>
    <w:pPr>
      <w:numPr>
        <w:numId w:val="0"/>
      </w:numPr>
      <w:ind w:left="792" w:hanging="432"/>
    </w:pPr>
    <w:rPr>
      <w:rFonts w:asciiTheme="majorHAnsi" w:hAnsiTheme="majorHAnsi" w:cstheme="minorHAnsi"/>
      <w:b w:val="0"/>
      <w:sz w:val="26"/>
      <w:szCs w:val="26"/>
    </w:rPr>
  </w:style>
  <w:style w:type="paragraph" w:customStyle="1" w:styleId="Flietext">
    <w:name w:val="Fließtext"/>
    <w:basedOn w:val="Listenabsatz2"/>
    <w:qFormat/>
    <w:rsid w:val="00001CB5"/>
    <w:pPr>
      <w:ind w:left="357" w:firstLine="0"/>
    </w:pPr>
    <w:rPr>
      <w:rFonts w:asciiTheme="minorHAnsi" w:hAnsiTheme="minorHAnsi"/>
      <w:sz w:val="22"/>
      <w:szCs w:val="22"/>
      <w:lang w:val="en-GB"/>
    </w:rPr>
  </w:style>
  <w:style w:type="paragraph" w:customStyle="1" w:styleId="Listenabsatz3">
    <w:name w:val="Listenabsatz 3"/>
    <w:basedOn w:val="Listenabsatz"/>
    <w:qFormat/>
    <w:rsid w:val="00001CB5"/>
    <w:pPr>
      <w:numPr>
        <w:numId w:val="0"/>
      </w:numPr>
      <w:ind w:left="1224" w:hanging="504"/>
    </w:pPr>
    <w:rPr>
      <w:rFonts w:asciiTheme="minorHAnsi" w:hAnsiTheme="minorHAnsi" w:cstheme="minorHAnsi"/>
      <w:b w:val="0"/>
      <w:sz w:val="24"/>
      <w:szCs w:val="24"/>
    </w:rPr>
  </w:style>
  <w:style w:type="character" w:customStyle="1" w:styleId="berschrift1Zchn">
    <w:name w:val="Überschrift 1 Zchn"/>
    <w:basedOn w:val="Absatz-Standardschriftart"/>
    <w:link w:val="berschrift1"/>
    <w:uiPriority w:val="9"/>
    <w:rsid w:val="00612730"/>
    <w:rPr>
      <w:rFonts w:ascii="Times New Roman" w:eastAsiaTheme="majorEastAsia" w:hAnsi="Times New Roman" w:cstheme="majorBidi"/>
      <w:bCs/>
      <w:color w:val="1F6BAE"/>
      <w:sz w:val="36"/>
      <w:szCs w:val="28"/>
    </w:rPr>
  </w:style>
  <w:style w:type="character" w:customStyle="1" w:styleId="berschrift2Zchn">
    <w:name w:val="Überschrift 2 Zchn"/>
    <w:basedOn w:val="Absatz-Standardschriftart"/>
    <w:link w:val="berschrift2"/>
    <w:uiPriority w:val="9"/>
    <w:rsid w:val="00E8535D"/>
    <w:rPr>
      <w:rFonts w:ascii="Times New Roman" w:eastAsiaTheme="majorEastAsia" w:hAnsi="Times New Roman" w:cstheme="majorBidi"/>
      <w:bCs/>
      <w:caps/>
      <w:sz w:val="26"/>
      <w:szCs w:val="26"/>
    </w:rPr>
  </w:style>
  <w:style w:type="character" w:customStyle="1" w:styleId="berschrift3Zchn">
    <w:name w:val="Überschrift 3 Zchn"/>
    <w:basedOn w:val="Absatz-Standardschriftart"/>
    <w:link w:val="berschrift3"/>
    <w:uiPriority w:val="9"/>
    <w:rsid w:val="00E8535D"/>
    <w:rPr>
      <w:rFonts w:ascii="Times New Roman" w:eastAsiaTheme="majorEastAsia" w:hAnsi="Times New Roman" w:cstheme="majorBidi"/>
      <w:bCs/>
      <w:color w:val="2860A4"/>
      <w:u w:val="single"/>
    </w:rPr>
  </w:style>
  <w:style w:type="character" w:customStyle="1" w:styleId="ListenabsatzZchn">
    <w:name w:val="Listenabsatz Zchn"/>
    <w:basedOn w:val="Absatz-Standardschriftart"/>
    <w:link w:val="Listenabsatz"/>
    <w:uiPriority w:val="34"/>
    <w:locked/>
    <w:rsid w:val="005A5F43"/>
    <w:rPr>
      <w:rFonts w:ascii="Arial" w:hAnsi="Arial" w:cs="Arial"/>
      <w:b/>
    </w:rPr>
  </w:style>
  <w:style w:type="character" w:customStyle="1" w:styleId="berschrift4Zchn">
    <w:name w:val="Überschrift 4 Zchn"/>
    <w:basedOn w:val="Absatz-Standardschriftart"/>
    <w:link w:val="berschrift4"/>
    <w:uiPriority w:val="9"/>
    <w:semiHidden/>
    <w:rsid w:val="005A5F43"/>
    <w:rPr>
      <w:rFonts w:ascii="Arial" w:eastAsiaTheme="majorEastAsia" w:hAnsi="Arial" w:cstheme="majorBidi"/>
      <w:bCs/>
      <w:iCs/>
      <w:color w:val="4F81BD" w:themeColor="accent1"/>
      <w:u w:val="single"/>
    </w:rPr>
  </w:style>
  <w:style w:type="character" w:styleId="Fett">
    <w:name w:val="Strong"/>
    <w:basedOn w:val="Absatz-Standardschriftart"/>
    <w:uiPriority w:val="22"/>
    <w:qFormat/>
    <w:rsid w:val="00F668F3"/>
    <w:rPr>
      <w:b/>
      <w:bCs/>
    </w:rPr>
  </w:style>
  <w:style w:type="paragraph" w:styleId="Titel">
    <w:name w:val="Title"/>
    <w:basedOn w:val="Standard"/>
    <w:next w:val="Standard"/>
    <w:link w:val="TitelZchn"/>
    <w:uiPriority w:val="10"/>
    <w:qFormat/>
    <w:rsid w:val="00263EC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6"/>
      <w:szCs w:val="52"/>
    </w:rPr>
  </w:style>
  <w:style w:type="character" w:customStyle="1" w:styleId="TitelZchn">
    <w:name w:val="Titel Zchn"/>
    <w:basedOn w:val="Absatz-Standardschriftart"/>
    <w:link w:val="Titel"/>
    <w:uiPriority w:val="10"/>
    <w:rsid w:val="00263ECF"/>
    <w:rPr>
      <w:rFonts w:asciiTheme="majorHAnsi" w:eastAsiaTheme="majorEastAsia" w:hAnsiTheme="majorHAnsi" w:cstheme="majorBidi"/>
      <w:color w:val="17365D" w:themeColor="text2" w:themeShade="BF"/>
      <w:spacing w:val="5"/>
      <w:kern w:val="28"/>
      <w:sz w:val="56"/>
      <w:szCs w:val="52"/>
    </w:rPr>
  </w:style>
  <w:style w:type="paragraph" w:styleId="Untertitel">
    <w:name w:val="Subtitle"/>
    <w:basedOn w:val="Standard"/>
    <w:next w:val="Standard"/>
    <w:link w:val="UntertitelZchn"/>
    <w:uiPriority w:val="11"/>
    <w:qFormat/>
    <w:rsid w:val="00E8535D"/>
    <w:pPr>
      <w:numPr>
        <w:ilvl w:val="1"/>
      </w:numPr>
      <w:spacing w:line="240" w:lineRule="auto"/>
      <w:jc w:val="center"/>
    </w:pPr>
    <w:rPr>
      <w:rFonts w:asciiTheme="majorHAnsi" w:eastAsiaTheme="majorEastAsia" w:hAnsiTheme="majorHAnsi" w:cstheme="majorBidi"/>
      <w:iCs/>
      <w:color w:val="1F6BAE"/>
      <w:spacing w:val="15"/>
      <w:sz w:val="56"/>
      <w:szCs w:val="24"/>
    </w:rPr>
  </w:style>
  <w:style w:type="character" w:customStyle="1" w:styleId="UntertitelZchn">
    <w:name w:val="Untertitel Zchn"/>
    <w:basedOn w:val="Absatz-Standardschriftart"/>
    <w:link w:val="Untertitel"/>
    <w:uiPriority w:val="11"/>
    <w:rsid w:val="00E8535D"/>
    <w:rPr>
      <w:rFonts w:asciiTheme="majorHAnsi" w:eastAsiaTheme="majorEastAsia" w:hAnsiTheme="majorHAnsi" w:cstheme="majorBidi"/>
      <w:iCs/>
      <w:color w:val="1F6BAE"/>
      <w:spacing w:val="15"/>
      <w:sz w:val="56"/>
      <w:szCs w:val="24"/>
    </w:rPr>
  </w:style>
  <w:style w:type="character" w:styleId="Hervorhebung">
    <w:name w:val="Emphasis"/>
    <w:basedOn w:val="Absatz-Standardschriftart"/>
    <w:uiPriority w:val="20"/>
    <w:qFormat/>
    <w:rsid w:val="00437822"/>
    <w:rPr>
      <w:rFonts w:ascii="Times New Roman" w:hAnsi="Times New Roman"/>
      <w:i/>
      <w:iCs/>
      <w:caps w:val="0"/>
      <w:smallCaps w:val="0"/>
      <w:strike w:val="0"/>
      <w:dstrike w:val="0"/>
      <w:vanish w:val="0"/>
      <w:color w:val="auto"/>
      <w:sz w:val="22"/>
      <w:vertAlign w:val="baseline"/>
    </w:rPr>
  </w:style>
  <w:style w:type="paragraph" w:styleId="Inhaltsverzeichnisberschrift">
    <w:name w:val="TOC Heading"/>
    <w:basedOn w:val="berschrift1"/>
    <w:next w:val="Standard"/>
    <w:uiPriority w:val="39"/>
    <w:semiHidden/>
    <w:unhideWhenUsed/>
    <w:qFormat/>
    <w:rsid w:val="00362FFD"/>
    <w:pPr>
      <w:numPr>
        <w:numId w:val="0"/>
      </w:numPr>
      <w:spacing w:line="276" w:lineRule="auto"/>
      <w:jc w:val="left"/>
      <w:outlineLvl w:val="9"/>
    </w:pPr>
    <w:rPr>
      <w:rFonts w:asciiTheme="majorHAnsi" w:hAnsiTheme="majorHAnsi"/>
      <w:b/>
      <w:color w:val="365F91" w:themeColor="accent1" w:themeShade="BF"/>
      <w:sz w:val="28"/>
      <w:lang w:eastAsia="de-AT"/>
    </w:rPr>
  </w:style>
  <w:style w:type="paragraph" w:styleId="Verzeichnis1">
    <w:name w:val="toc 1"/>
    <w:basedOn w:val="Standard"/>
    <w:next w:val="Standard"/>
    <w:autoRedefine/>
    <w:uiPriority w:val="39"/>
    <w:unhideWhenUsed/>
    <w:rsid w:val="00362FFD"/>
    <w:pPr>
      <w:spacing w:after="100"/>
    </w:pPr>
  </w:style>
  <w:style w:type="paragraph" w:styleId="Verzeichnis2">
    <w:name w:val="toc 2"/>
    <w:basedOn w:val="Standard"/>
    <w:next w:val="Standard"/>
    <w:autoRedefine/>
    <w:uiPriority w:val="39"/>
    <w:unhideWhenUsed/>
    <w:rsid w:val="00362FFD"/>
    <w:pPr>
      <w:spacing w:after="100"/>
      <w:ind w:left="220"/>
    </w:pPr>
  </w:style>
  <w:style w:type="paragraph" w:styleId="Verzeichnis3">
    <w:name w:val="toc 3"/>
    <w:basedOn w:val="Standard"/>
    <w:next w:val="Standard"/>
    <w:autoRedefine/>
    <w:uiPriority w:val="39"/>
    <w:unhideWhenUsed/>
    <w:rsid w:val="00362FFD"/>
    <w:pPr>
      <w:spacing w:after="100"/>
      <w:ind w:left="440"/>
    </w:pPr>
  </w:style>
  <w:style w:type="character" w:styleId="Hyperlink">
    <w:name w:val="Hyperlink"/>
    <w:basedOn w:val="Absatz-Standardschriftart"/>
    <w:uiPriority w:val="99"/>
    <w:unhideWhenUsed/>
    <w:rsid w:val="00362FFD"/>
    <w:rPr>
      <w:color w:val="0000FF" w:themeColor="hyperlink"/>
      <w:u w:val="single"/>
    </w:rPr>
  </w:style>
  <w:style w:type="paragraph" w:customStyle="1" w:styleId="F9E977197262459AB16AE09F8A4F0155">
    <w:name w:val="F9E977197262459AB16AE09F8A4F0155"/>
    <w:rsid w:val="00362FFD"/>
    <w:rPr>
      <w:rFonts w:eastAsiaTheme="minorEastAsia"/>
      <w:lang w:eastAsia="de-AT"/>
    </w:rPr>
  </w:style>
  <w:style w:type="paragraph" w:styleId="KeinLeerraum">
    <w:name w:val="No Spacing"/>
    <w:link w:val="KeinLeerraumZchn"/>
    <w:uiPriority w:val="1"/>
    <w:qFormat/>
    <w:rsid w:val="00362FFD"/>
    <w:pPr>
      <w:spacing w:after="0" w:line="240" w:lineRule="auto"/>
    </w:pPr>
    <w:rPr>
      <w:rFonts w:eastAsiaTheme="minorEastAsia"/>
      <w:lang w:eastAsia="de-AT"/>
    </w:rPr>
  </w:style>
  <w:style w:type="character" w:customStyle="1" w:styleId="KeinLeerraumZchn">
    <w:name w:val="Kein Leerraum Zchn"/>
    <w:basedOn w:val="Absatz-Standardschriftart"/>
    <w:link w:val="KeinLeerraum"/>
    <w:uiPriority w:val="1"/>
    <w:rsid w:val="00362FFD"/>
    <w:rPr>
      <w:rFonts w:eastAsiaTheme="minorEastAsia"/>
      <w:lang w:eastAsia="de-AT"/>
    </w:rPr>
  </w:style>
  <w:style w:type="table" w:styleId="Tabellenraster">
    <w:name w:val="Table Grid"/>
    <w:basedOn w:val="NormaleTabelle"/>
    <w:uiPriority w:val="59"/>
    <w:rsid w:val="00B44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8431B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689759">
      <w:bodyDiv w:val="1"/>
      <w:marLeft w:val="0"/>
      <w:marRight w:val="0"/>
      <w:marTop w:val="0"/>
      <w:marBottom w:val="0"/>
      <w:divBdr>
        <w:top w:val="none" w:sz="0" w:space="0" w:color="auto"/>
        <w:left w:val="none" w:sz="0" w:space="0" w:color="auto"/>
        <w:bottom w:val="none" w:sz="0" w:space="0" w:color="auto"/>
        <w:right w:val="none" w:sz="0" w:space="0" w:color="auto"/>
      </w:divBdr>
    </w:div>
    <w:div w:id="869490504">
      <w:bodyDiv w:val="1"/>
      <w:marLeft w:val="0"/>
      <w:marRight w:val="0"/>
      <w:marTop w:val="0"/>
      <w:marBottom w:val="0"/>
      <w:divBdr>
        <w:top w:val="none" w:sz="0" w:space="0" w:color="auto"/>
        <w:left w:val="none" w:sz="0" w:space="0" w:color="auto"/>
        <w:bottom w:val="none" w:sz="0" w:space="0" w:color="auto"/>
        <w:right w:val="none" w:sz="0" w:space="0" w:color="auto"/>
      </w:divBdr>
      <w:divsChild>
        <w:div w:id="818033620">
          <w:marLeft w:val="446"/>
          <w:marRight w:val="0"/>
          <w:marTop w:val="0"/>
          <w:marBottom w:val="0"/>
          <w:divBdr>
            <w:top w:val="none" w:sz="0" w:space="0" w:color="auto"/>
            <w:left w:val="none" w:sz="0" w:space="0" w:color="auto"/>
            <w:bottom w:val="none" w:sz="0" w:space="0" w:color="auto"/>
            <w:right w:val="none" w:sz="0" w:space="0" w:color="auto"/>
          </w:divBdr>
        </w:div>
        <w:div w:id="2123836377">
          <w:marLeft w:val="446"/>
          <w:marRight w:val="0"/>
          <w:marTop w:val="0"/>
          <w:marBottom w:val="0"/>
          <w:divBdr>
            <w:top w:val="none" w:sz="0" w:space="0" w:color="auto"/>
            <w:left w:val="none" w:sz="0" w:space="0" w:color="auto"/>
            <w:bottom w:val="none" w:sz="0" w:space="0" w:color="auto"/>
            <w:right w:val="none" w:sz="0" w:space="0" w:color="auto"/>
          </w:divBdr>
        </w:div>
        <w:div w:id="1837452454">
          <w:marLeft w:val="446"/>
          <w:marRight w:val="0"/>
          <w:marTop w:val="0"/>
          <w:marBottom w:val="0"/>
          <w:divBdr>
            <w:top w:val="none" w:sz="0" w:space="0" w:color="auto"/>
            <w:left w:val="none" w:sz="0" w:space="0" w:color="auto"/>
            <w:bottom w:val="none" w:sz="0" w:space="0" w:color="auto"/>
            <w:right w:val="none" w:sz="0" w:space="0" w:color="auto"/>
          </w:divBdr>
        </w:div>
        <w:div w:id="1609923234">
          <w:marLeft w:val="446"/>
          <w:marRight w:val="0"/>
          <w:marTop w:val="0"/>
          <w:marBottom w:val="0"/>
          <w:divBdr>
            <w:top w:val="none" w:sz="0" w:space="0" w:color="auto"/>
            <w:left w:val="none" w:sz="0" w:space="0" w:color="auto"/>
            <w:bottom w:val="none" w:sz="0" w:space="0" w:color="auto"/>
            <w:right w:val="none" w:sz="0" w:space="0" w:color="auto"/>
          </w:divBdr>
        </w:div>
        <w:div w:id="46727686">
          <w:marLeft w:val="446"/>
          <w:marRight w:val="0"/>
          <w:marTop w:val="0"/>
          <w:marBottom w:val="0"/>
          <w:divBdr>
            <w:top w:val="none" w:sz="0" w:space="0" w:color="auto"/>
            <w:left w:val="none" w:sz="0" w:space="0" w:color="auto"/>
            <w:bottom w:val="none" w:sz="0" w:space="0" w:color="auto"/>
            <w:right w:val="none" w:sz="0" w:space="0" w:color="auto"/>
          </w:divBdr>
        </w:div>
        <w:div w:id="266623792">
          <w:marLeft w:val="446"/>
          <w:marRight w:val="0"/>
          <w:marTop w:val="0"/>
          <w:marBottom w:val="0"/>
          <w:divBdr>
            <w:top w:val="none" w:sz="0" w:space="0" w:color="auto"/>
            <w:left w:val="none" w:sz="0" w:space="0" w:color="auto"/>
            <w:bottom w:val="none" w:sz="0" w:space="0" w:color="auto"/>
            <w:right w:val="none" w:sz="0" w:space="0" w:color="auto"/>
          </w:divBdr>
        </w:div>
        <w:div w:id="997198506">
          <w:marLeft w:val="446"/>
          <w:marRight w:val="0"/>
          <w:marTop w:val="0"/>
          <w:marBottom w:val="0"/>
          <w:divBdr>
            <w:top w:val="none" w:sz="0" w:space="0" w:color="auto"/>
            <w:left w:val="none" w:sz="0" w:space="0" w:color="auto"/>
            <w:bottom w:val="none" w:sz="0" w:space="0" w:color="auto"/>
            <w:right w:val="none" w:sz="0" w:space="0" w:color="auto"/>
          </w:divBdr>
        </w:div>
      </w:divsChild>
    </w:div>
    <w:div w:id="1178695024">
      <w:bodyDiv w:val="1"/>
      <w:marLeft w:val="0"/>
      <w:marRight w:val="0"/>
      <w:marTop w:val="0"/>
      <w:marBottom w:val="0"/>
      <w:divBdr>
        <w:top w:val="none" w:sz="0" w:space="0" w:color="auto"/>
        <w:left w:val="none" w:sz="0" w:space="0" w:color="auto"/>
        <w:bottom w:val="none" w:sz="0" w:space="0" w:color="auto"/>
        <w:right w:val="none" w:sz="0" w:space="0" w:color="auto"/>
      </w:divBdr>
    </w:div>
    <w:div w:id="1702314669">
      <w:bodyDiv w:val="1"/>
      <w:marLeft w:val="0"/>
      <w:marRight w:val="0"/>
      <w:marTop w:val="0"/>
      <w:marBottom w:val="0"/>
      <w:divBdr>
        <w:top w:val="none" w:sz="0" w:space="0" w:color="auto"/>
        <w:left w:val="none" w:sz="0" w:space="0" w:color="auto"/>
        <w:bottom w:val="none" w:sz="0" w:space="0" w:color="auto"/>
        <w:right w:val="none" w:sz="0" w:space="0" w:color="auto"/>
      </w:divBdr>
    </w:div>
    <w:div w:id="1872185761">
      <w:bodyDiv w:val="1"/>
      <w:marLeft w:val="0"/>
      <w:marRight w:val="0"/>
      <w:marTop w:val="0"/>
      <w:marBottom w:val="0"/>
      <w:divBdr>
        <w:top w:val="none" w:sz="0" w:space="0" w:color="auto"/>
        <w:left w:val="none" w:sz="0" w:space="0" w:color="auto"/>
        <w:bottom w:val="none" w:sz="0" w:space="0" w:color="auto"/>
        <w:right w:val="none" w:sz="0" w:space="0" w:color="auto"/>
      </w:divBdr>
    </w:div>
    <w:div w:id="1975211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hyperlink" Target="http://www.bmlfuw.gv.at/land/laendl_entwicklung/auswahlkriterien.html"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92087DA1C7A4CE39611D5760B8228A2"/>
        <w:category>
          <w:name w:val="Allgemein"/>
          <w:gallery w:val="placeholder"/>
        </w:category>
        <w:types>
          <w:type w:val="bbPlcHdr"/>
        </w:types>
        <w:behaviors>
          <w:behavior w:val="content"/>
        </w:behaviors>
        <w:guid w:val="{1443ED21-3F3D-4E09-86D8-DE648BA345FD}"/>
      </w:docPartPr>
      <w:docPartBody>
        <w:p w:rsidR="00BF08F5" w:rsidRDefault="000565AE" w:rsidP="000565AE">
          <w:pPr>
            <w:pStyle w:val="E92087DA1C7A4CE39611D5760B8228A23"/>
          </w:pPr>
          <w:r>
            <w:rPr>
              <w:lang w:val="de-DE"/>
            </w:rPr>
            <w:t>[Geben Sie Text ein]</w:t>
          </w:r>
        </w:p>
      </w:docPartBody>
    </w:docPart>
    <w:docPart>
      <w:docPartPr>
        <w:name w:val="1A91FEDBE8C249D3B0C6A982809C9036"/>
        <w:category>
          <w:name w:val="Allgemein"/>
          <w:gallery w:val="placeholder"/>
        </w:category>
        <w:types>
          <w:type w:val="bbPlcHdr"/>
        </w:types>
        <w:behaviors>
          <w:behavior w:val="content"/>
        </w:behaviors>
        <w:guid w:val="{0B850AF1-547B-439F-A988-45A3989DBD99}"/>
      </w:docPartPr>
      <w:docPartBody>
        <w:p w:rsidR="00BF08F5" w:rsidRDefault="000565AE" w:rsidP="000565AE">
          <w:pPr>
            <w:pStyle w:val="1A91FEDBE8C249D3B0C6A982809C90363"/>
          </w:pPr>
          <w:r>
            <w:rPr>
              <w:lang w:val="de-DE"/>
            </w:rPr>
            <w:t>[Geben Sie Text ein]</w:t>
          </w:r>
        </w:p>
      </w:docPartBody>
    </w:docPart>
    <w:docPart>
      <w:docPartPr>
        <w:name w:val="543B0109C2B64ACBA8313D869C799151"/>
        <w:category>
          <w:name w:val="Allgemein"/>
          <w:gallery w:val="placeholder"/>
        </w:category>
        <w:types>
          <w:type w:val="bbPlcHdr"/>
        </w:types>
        <w:behaviors>
          <w:behavior w:val="content"/>
        </w:behaviors>
        <w:guid w:val="{3C91CE18-C225-4E5D-9D5A-0A4BAF600013}"/>
      </w:docPartPr>
      <w:docPartBody>
        <w:p w:rsidR="00BF08F5" w:rsidRDefault="000565AE" w:rsidP="000565AE">
          <w:pPr>
            <w:pStyle w:val="543B0109C2B64ACBA8313D869C7991513"/>
          </w:pPr>
          <w:r>
            <w:rPr>
              <w:lang w:val="de-DE"/>
            </w:rP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CD6"/>
    <w:rsid w:val="000565AE"/>
    <w:rsid w:val="003844AF"/>
    <w:rsid w:val="004D20F0"/>
    <w:rsid w:val="00583A88"/>
    <w:rsid w:val="00905458"/>
    <w:rsid w:val="00942973"/>
    <w:rsid w:val="00966CD6"/>
    <w:rsid w:val="009B2584"/>
    <w:rsid w:val="00BF08F5"/>
    <w:rsid w:val="00CF4FB9"/>
    <w:rsid w:val="00D03B42"/>
    <w:rsid w:val="00D12CE0"/>
    <w:rsid w:val="00D378F8"/>
    <w:rsid w:val="00EC0E9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8CE4939130A04C11B372FCE23B53C49F">
    <w:name w:val="8CE4939130A04C11B372FCE23B53C49F"/>
    <w:rsid w:val="00966CD6"/>
  </w:style>
  <w:style w:type="paragraph" w:customStyle="1" w:styleId="E92087DA1C7A4CE39611D5760B8228A2">
    <w:name w:val="E92087DA1C7A4CE39611D5760B8228A2"/>
    <w:rsid w:val="00966CD6"/>
  </w:style>
  <w:style w:type="paragraph" w:customStyle="1" w:styleId="4DE0CA8FF8734F51BE1FBD623728575A">
    <w:name w:val="4DE0CA8FF8734F51BE1FBD623728575A"/>
    <w:rsid w:val="00966CD6"/>
  </w:style>
  <w:style w:type="paragraph" w:customStyle="1" w:styleId="1A91FEDBE8C249D3B0C6A982809C9036">
    <w:name w:val="1A91FEDBE8C249D3B0C6A982809C9036"/>
    <w:rsid w:val="00966CD6"/>
  </w:style>
  <w:style w:type="paragraph" w:customStyle="1" w:styleId="543B0109C2B64ACBA8313D869C799151">
    <w:name w:val="543B0109C2B64ACBA8313D869C799151"/>
    <w:rsid w:val="00966CD6"/>
  </w:style>
  <w:style w:type="paragraph" w:customStyle="1" w:styleId="653EDDF19DD04DA9B2F4195D96F369D5">
    <w:name w:val="653EDDF19DD04DA9B2F4195D96F369D5"/>
    <w:rsid w:val="00966CD6"/>
  </w:style>
  <w:style w:type="paragraph" w:customStyle="1" w:styleId="EB5A5061142E4085BF690C0EB9CAA54A">
    <w:name w:val="EB5A5061142E4085BF690C0EB9CAA54A"/>
    <w:rsid w:val="00966CD6"/>
  </w:style>
  <w:style w:type="paragraph" w:customStyle="1" w:styleId="EC4DB39188434D9BBF509BDCE8141433">
    <w:name w:val="EC4DB39188434D9BBF509BDCE8141433"/>
    <w:rsid w:val="00966CD6"/>
  </w:style>
  <w:style w:type="paragraph" w:customStyle="1" w:styleId="4D3497C493944AFD952C43703C48F781">
    <w:name w:val="4D3497C493944AFD952C43703C48F781"/>
    <w:rsid w:val="00966CD6"/>
  </w:style>
  <w:style w:type="paragraph" w:customStyle="1" w:styleId="08B0235975CC4570A5240CC04D1CB95D">
    <w:name w:val="08B0235975CC4570A5240CC04D1CB95D"/>
    <w:rsid w:val="00966CD6"/>
  </w:style>
  <w:style w:type="paragraph" w:customStyle="1" w:styleId="1ABB9C7E99354ECDB54D95DB44DE50A6">
    <w:name w:val="1ABB9C7E99354ECDB54D95DB44DE50A6"/>
    <w:rsid w:val="00966CD6"/>
  </w:style>
  <w:style w:type="paragraph" w:customStyle="1" w:styleId="A3C602D8AB124485A5DC6703E952DED6">
    <w:name w:val="A3C602D8AB124485A5DC6703E952DED6"/>
    <w:rsid w:val="00966CD6"/>
  </w:style>
  <w:style w:type="paragraph" w:customStyle="1" w:styleId="2A72DC22BC4D4C958A263CC2572EDB8B">
    <w:name w:val="2A72DC22BC4D4C958A263CC2572EDB8B"/>
    <w:rsid w:val="00966CD6"/>
  </w:style>
  <w:style w:type="paragraph" w:customStyle="1" w:styleId="7C899FE277934E398B00E60F3C13A450">
    <w:name w:val="7C899FE277934E398B00E60F3C13A450"/>
    <w:rsid w:val="00966CD6"/>
  </w:style>
  <w:style w:type="paragraph" w:customStyle="1" w:styleId="254C263982BA4344BEF35E5648DE23DF">
    <w:name w:val="254C263982BA4344BEF35E5648DE23DF"/>
    <w:rsid w:val="00966CD6"/>
  </w:style>
  <w:style w:type="paragraph" w:customStyle="1" w:styleId="C3140423AA1F4AACB1B092E7731CF171">
    <w:name w:val="C3140423AA1F4AACB1B092E7731CF171"/>
    <w:rsid w:val="00966CD6"/>
  </w:style>
  <w:style w:type="paragraph" w:customStyle="1" w:styleId="00FCD1B116744246AEEB0F9AB0F47FC7">
    <w:name w:val="00FCD1B116744246AEEB0F9AB0F47FC7"/>
    <w:rsid w:val="00966CD6"/>
  </w:style>
  <w:style w:type="paragraph" w:customStyle="1" w:styleId="E9519E6C8F81473A88B8CEB702FE389B">
    <w:name w:val="E9519E6C8F81473A88B8CEB702FE389B"/>
    <w:rsid w:val="00966CD6"/>
  </w:style>
  <w:style w:type="paragraph" w:customStyle="1" w:styleId="93F44A349F754A6F859485C403E9E374">
    <w:name w:val="93F44A349F754A6F859485C403E9E374"/>
    <w:rsid w:val="00966CD6"/>
  </w:style>
  <w:style w:type="paragraph" w:customStyle="1" w:styleId="79E51055FC894C1BA0B20746DC330552">
    <w:name w:val="79E51055FC894C1BA0B20746DC330552"/>
    <w:rsid w:val="00966CD6"/>
  </w:style>
  <w:style w:type="paragraph" w:customStyle="1" w:styleId="6BC803BD014B4D09B95999AE397ADF2F">
    <w:name w:val="6BC803BD014B4D09B95999AE397ADF2F"/>
    <w:rsid w:val="00966CD6"/>
  </w:style>
  <w:style w:type="paragraph" w:customStyle="1" w:styleId="DB9BED863E124D7A8834853F46402A54">
    <w:name w:val="DB9BED863E124D7A8834853F46402A54"/>
    <w:rsid w:val="00966CD6"/>
  </w:style>
  <w:style w:type="paragraph" w:customStyle="1" w:styleId="A6873CB2EBA041FD9BEB934CECB63AEA">
    <w:name w:val="A6873CB2EBA041FD9BEB934CECB63AEA"/>
    <w:rsid w:val="00966CD6"/>
  </w:style>
  <w:style w:type="paragraph" w:customStyle="1" w:styleId="960621ECAD504544B99C17F821FD8AE2">
    <w:name w:val="960621ECAD504544B99C17F821FD8AE2"/>
    <w:rsid w:val="00966CD6"/>
  </w:style>
  <w:style w:type="paragraph" w:customStyle="1" w:styleId="FE478B4DFB3049869230EFFCB8C04B23">
    <w:name w:val="FE478B4DFB3049869230EFFCB8C04B23"/>
    <w:rsid w:val="00966CD6"/>
  </w:style>
  <w:style w:type="paragraph" w:customStyle="1" w:styleId="189D5F80E176409D969FFB6F50FE7DD5">
    <w:name w:val="189D5F80E176409D969FFB6F50FE7DD5"/>
    <w:rsid w:val="00966CD6"/>
  </w:style>
  <w:style w:type="paragraph" w:customStyle="1" w:styleId="F28A0B1D316549F5AA6C1A089FDF1671">
    <w:name w:val="F28A0B1D316549F5AA6C1A089FDF1671"/>
    <w:rsid w:val="00966CD6"/>
  </w:style>
  <w:style w:type="paragraph" w:customStyle="1" w:styleId="EACC29390C68448E852CCC94A7B9C6AA">
    <w:name w:val="EACC29390C68448E852CCC94A7B9C6AA"/>
    <w:rsid w:val="00966CD6"/>
  </w:style>
  <w:style w:type="paragraph" w:customStyle="1" w:styleId="65A14E1B237E45F3A0814F47DE88CE3B">
    <w:name w:val="65A14E1B237E45F3A0814F47DE88CE3B"/>
    <w:rsid w:val="00966CD6"/>
  </w:style>
  <w:style w:type="paragraph" w:customStyle="1" w:styleId="B8F515005A5C467ABE29AA96B5201E19">
    <w:name w:val="B8F515005A5C467ABE29AA96B5201E19"/>
    <w:rsid w:val="00966CD6"/>
  </w:style>
  <w:style w:type="paragraph" w:customStyle="1" w:styleId="E51E0D6E8BA74314A7EA30934FFB1A5B">
    <w:name w:val="E51E0D6E8BA74314A7EA30934FFB1A5B"/>
    <w:rsid w:val="00966CD6"/>
  </w:style>
  <w:style w:type="paragraph" w:customStyle="1" w:styleId="E0152EC462E84C65AC8CE60D9776B643">
    <w:name w:val="E0152EC462E84C65AC8CE60D9776B643"/>
    <w:rsid w:val="00966CD6"/>
  </w:style>
  <w:style w:type="paragraph" w:customStyle="1" w:styleId="C65337940D1440DB850687586CF0DA35">
    <w:name w:val="C65337940D1440DB850687586CF0DA35"/>
    <w:rsid w:val="00966CD6"/>
  </w:style>
  <w:style w:type="paragraph" w:customStyle="1" w:styleId="6EA725FFD9AC47B9B9C2512AE1416CB9">
    <w:name w:val="6EA725FFD9AC47B9B9C2512AE1416CB9"/>
    <w:rsid w:val="00966CD6"/>
  </w:style>
  <w:style w:type="paragraph" w:customStyle="1" w:styleId="96263C6DF86F439A9FCA0A2BBA987785">
    <w:name w:val="96263C6DF86F439A9FCA0A2BBA987785"/>
    <w:rsid w:val="00966CD6"/>
  </w:style>
  <w:style w:type="paragraph" w:customStyle="1" w:styleId="214266412738466F9CB423ACB47D3DFF">
    <w:name w:val="214266412738466F9CB423ACB47D3DFF"/>
    <w:rsid w:val="00966CD6"/>
  </w:style>
  <w:style w:type="paragraph" w:customStyle="1" w:styleId="D0A59EB703DD4C6A958A8C9A73E7D2C9">
    <w:name w:val="D0A59EB703DD4C6A958A8C9A73E7D2C9"/>
    <w:rsid w:val="00966CD6"/>
  </w:style>
  <w:style w:type="paragraph" w:customStyle="1" w:styleId="AA7F8837243242229F2C9B684BC48347">
    <w:name w:val="AA7F8837243242229F2C9B684BC48347"/>
    <w:rsid w:val="00966CD6"/>
  </w:style>
  <w:style w:type="paragraph" w:customStyle="1" w:styleId="318820EA673B4592A45B677626C7B6BC">
    <w:name w:val="318820EA673B4592A45B677626C7B6BC"/>
    <w:rsid w:val="00966CD6"/>
  </w:style>
  <w:style w:type="paragraph" w:customStyle="1" w:styleId="091F605C6CE744E6A784F9257DF16C49">
    <w:name w:val="091F605C6CE744E6A784F9257DF16C49"/>
    <w:rsid w:val="00966CD6"/>
  </w:style>
  <w:style w:type="paragraph" w:customStyle="1" w:styleId="FBD18A3B7D3C40EC953330932927486C">
    <w:name w:val="FBD18A3B7D3C40EC953330932927486C"/>
    <w:rsid w:val="00966CD6"/>
  </w:style>
  <w:style w:type="paragraph" w:customStyle="1" w:styleId="46C02D7EBE4E4B6EBC2EE6DD4F083194">
    <w:name w:val="46C02D7EBE4E4B6EBC2EE6DD4F083194"/>
    <w:rsid w:val="00966CD6"/>
  </w:style>
  <w:style w:type="paragraph" w:customStyle="1" w:styleId="BC8E82C5525746A7955009D6B4928CA5">
    <w:name w:val="BC8E82C5525746A7955009D6B4928CA5"/>
    <w:rsid w:val="00966CD6"/>
  </w:style>
  <w:style w:type="paragraph" w:customStyle="1" w:styleId="AF028F0CB10941CB8BA2E731436BF04D">
    <w:name w:val="AF028F0CB10941CB8BA2E731436BF04D"/>
    <w:rsid w:val="00905458"/>
  </w:style>
  <w:style w:type="paragraph" w:customStyle="1" w:styleId="A45EFDCABD5649D6B7F8B142359EDD84">
    <w:name w:val="A45EFDCABD5649D6B7F8B142359EDD84"/>
    <w:rsid w:val="00905458"/>
  </w:style>
  <w:style w:type="paragraph" w:customStyle="1" w:styleId="C5B24A76D0DE4CC09A3178003B85FC5B">
    <w:name w:val="C5B24A76D0DE4CC09A3178003B85FC5B"/>
    <w:rsid w:val="00D12CE0"/>
    <w:rPr>
      <w:lang w:val="de-DE" w:eastAsia="de-DE"/>
    </w:rPr>
  </w:style>
  <w:style w:type="paragraph" w:customStyle="1" w:styleId="92B188345B7A416E86621ADF9DE691A0">
    <w:name w:val="92B188345B7A416E86621ADF9DE691A0"/>
    <w:rsid w:val="00D12CE0"/>
    <w:rPr>
      <w:lang w:val="de-DE" w:eastAsia="de-DE"/>
    </w:rPr>
  </w:style>
  <w:style w:type="paragraph" w:customStyle="1" w:styleId="71B9BEDE65EC4BA394F907D71E754B4F">
    <w:name w:val="71B9BEDE65EC4BA394F907D71E754B4F"/>
    <w:rsid w:val="00D12CE0"/>
    <w:rPr>
      <w:lang w:val="de-DE" w:eastAsia="de-DE"/>
    </w:rPr>
  </w:style>
  <w:style w:type="paragraph" w:customStyle="1" w:styleId="152A77527E46499A86D5F8F5814AB2E5">
    <w:name w:val="152A77527E46499A86D5F8F5814AB2E5"/>
    <w:rsid w:val="00D12CE0"/>
    <w:rPr>
      <w:lang w:val="de-DE" w:eastAsia="de-DE"/>
    </w:rPr>
  </w:style>
  <w:style w:type="paragraph" w:customStyle="1" w:styleId="73884DE20DC74CEFB24D319CC47896AF">
    <w:name w:val="73884DE20DC74CEFB24D319CC47896AF"/>
    <w:rsid w:val="00D12CE0"/>
    <w:rPr>
      <w:lang w:val="de-DE" w:eastAsia="de-DE"/>
    </w:rPr>
  </w:style>
  <w:style w:type="paragraph" w:customStyle="1" w:styleId="8C110412E2FB4CA7B74BA7F5F497329E">
    <w:name w:val="8C110412E2FB4CA7B74BA7F5F497329E"/>
    <w:rsid w:val="00D12CE0"/>
    <w:rPr>
      <w:lang w:val="de-DE" w:eastAsia="de-DE"/>
    </w:rPr>
  </w:style>
  <w:style w:type="paragraph" w:customStyle="1" w:styleId="43B159B872CB4F87A8CFF12AB2A8A7D2">
    <w:name w:val="43B159B872CB4F87A8CFF12AB2A8A7D2"/>
    <w:rsid w:val="009B2584"/>
  </w:style>
  <w:style w:type="paragraph" w:customStyle="1" w:styleId="7D03D8AC3EC54F929E569D6E4196AB36">
    <w:name w:val="7D03D8AC3EC54F929E569D6E4196AB36"/>
    <w:rsid w:val="009B2584"/>
  </w:style>
  <w:style w:type="paragraph" w:customStyle="1" w:styleId="0756D0EA7A8D44B5A81986B35310C5F5">
    <w:name w:val="0756D0EA7A8D44B5A81986B35310C5F5"/>
    <w:rsid w:val="009B2584"/>
  </w:style>
  <w:style w:type="paragraph" w:customStyle="1" w:styleId="CEE72C3ECE9D48FEACD37DCFF7EC9A40">
    <w:name w:val="CEE72C3ECE9D48FEACD37DCFF7EC9A40"/>
    <w:rsid w:val="009B2584"/>
  </w:style>
  <w:style w:type="paragraph" w:customStyle="1" w:styleId="CE03CFDF50F148D09827DF2447DF3D66">
    <w:name w:val="CE03CFDF50F148D09827DF2447DF3D66"/>
    <w:rsid w:val="009B2584"/>
  </w:style>
  <w:style w:type="paragraph" w:customStyle="1" w:styleId="3C56ECB1203148EE9E9EBF23F1A5C066">
    <w:name w:val="3C56ECB1203148EE9E9EBF23F1A5C066"/>
    <w:rsid w:val="009B2584"/>
  </w:style>
  <w:style w:type="paragraph" w:customStyle="1" w:styleId="4EA7C8EA2C8F4488A31513F838DCBF4B">
    <w:name w:val="4EA7C8EA2C8F4488A31513F838DCBF4B"/>
    <w:rsid w:val="009B2584"/>
  </w:style>
  <w:style w:type="paragraph" w:customStyle="1" w:styleId="01501EABB5DF4CE29418B130FC7593C5">
    <w:name w:val="01501EABB5DF4CE29418B130FC7593C5"/>
    <w:rsid w:val="00D378F8"/>
  </w:style>
  <w:style w:type="paragraph" w:customStyle="1" w:styleId="60A7E0A27A4A411DB49F3E9CA0DA2C81">
    <w:name w:val="60A7E0A27A4A411DB49F3E9CA0DA2C81"/>
    <w:rsid w:val="00D378F8"/>
  </w:style>
  <w:style w:type="paragraph" w:customStyle="1" w:styleId="D683B0A87F0A4B67A4551327CB7DBDF6">
    <w:name w:val="D683B0A87F0A4B67A4551327CB7DBDF6"/>
    <w:rsid w:val="00D378F8"/>
  </w:style>
  <w:style w:type="paragraph" w:customStyle="1" w:styleId="1CF80EE187104E5FB6531218F15CA7A5">
    <w:name w:val="1CF80EE187104E5FB6531218F15CA7A5"/>
    <w:rsid w:val="00D378F8"/>
  </w:style>
  <w:style w:type="paragraph" w:customStyle="1" w:styleId="85287A3B46BA4543AC578A6AA4DDF5D5">
    <w:name w:val="85287A3B46BA4543AC578A6AA4DDF5D5"/>
    <w:rsid w:val="00D378F8"/>
  </w:style>
  <w:style w:type="paragraph" w:customStyle="1" w:styleId="99E363E1F7114C8894A391CD7B5C635D">
    <w:name w:val="99E363E1F7114C8894A391CD7B5C635D"/>
    <w:rsid w:val="00D378F8"/>
  </w:style>
  <w:style w:type="paragraph" w:customStyle="1" w:styleId="7935A8E4F77D43C8A03112A39F9E319B">
    <w:name w:val="7935A8E4F77D43C8A03112A39F9E319B"/>
    <w:rsid w:val="00D378F8"/>
  </w:style>
  <w:style w:type="paragraph" w:customStyle="1" w:styleId="F9499B6161864734B4ECEDAE27A8FF4E">
    <w:name w:val="F9499B6161864734B4ECEDAE27A8FF4E"/>
    <w:rsid w:val="00D378F8"/>
  </w:style>
  <w:style w:type="paragraph" w:customStyle="1" w:styleId="F88BC9E0575E402E82EED4A55196833B">
    <w:name w:val="F88BC9E0575E402E82EED4A55196833B"/>
    <w:rsid w:val="00D378F8"/>
  </w:style>
  <w:style w:type="paragraph" w:customStyle="1" w:styleId="57A5E69AD8CB44D6BF30AA21DA7F5928">
    <w:name w:val="57A5E69AD8CB44D6BF30AA21DA7F5928"/>
    <w:rsid w:val="00D378F8"/>
  </w:style>
  <w:style w:type="paragraph" w:customStyle="1" w:styleId="96B59CCF71AD4FEE820159B1A3CE651E">
    <w:name w:val="96B59CCF71AD4FEE820159B1A3CE651E"/>
    <w:rsid w:val="00D378F8"/>
  </w:style>
  <w:style w:type="paragraph" w:customStyle="1" w:styleId="D2E509CD2973434AAD9D34060D1860E4">
    <w:name w:val="D2E509CD2973434AAD9D34060D1860E4"/>
    <w:rsid w:val="00D378F8"/>
  </w:style>
  <w:style w:type="paragraph" w:customStyle="1" w:styleId="73F115FA1CCB4A609E11AE036B9373C4">
    <w:name w:val="73F115FA1CCB4A609E11AE036B9373C4"/>
    <w:rsid w:val="00D378F8"/>
  </w:style>
  <w:style w:type="paragraph" w:customStyle="1" w:styleId="CBBDF529A5E54291B7CB3EC29EE55691">
    <w:name w:val="CBBDF529A5E54291B7CB3EC29EE55691"/>
    <w:rsid w:val="00D378F8"/>
  </w:style>
  <w:style w:type="paragraph" w:customStyle="1" w:styleId="8A27C5ABE2DD482F8C8355C4FFC403A0">
    <w:name w:val="8A27C5ABE2DD482F8C8355C4FFC403A0"/>
    <w:rsid w:val="00D378F8"/>
  </w:style>
  <w:style w:type="paragraph" w:customStyle="1" w:styleId="E2AB5D90388246E5B63E547B1795932C">
    <w:name w:val="E2AB5D90388246E5B63E547B1795932C"/>
    <w:rsid w:val="00D378F8"/>
  </w:style>
  <w:style w:type="paragraph" w:customStyle="1" w:styleId="E2E5347F94C44BBF9050D3B2F5D808CA">
    <w:name w:val="E2E5347F94C44BBF9050D3B2F5D808CA"/>
    <w:rsid w:val="00D378F8"/>
  </w:style>
  <w:style w:type="paragraph" w:customStyle="1" w:styleId="A6B47BF93C3E406F80314A24595669A0">
    <w:name w:val="A6B47BF93C3E406F80314A24595669A0"/>
    <w:rsid w:val="00D378F8"/>
  </w:style>
  <w:style w:type="paragraph" w:customStyle="1" w:styleId="A37B307FA04F4684BDF83E51A8545F25">
    <w:name w:val="A37B307FA04F4684BDF83E51A8545F25"/>
    <w:rsid w:val="00D378F8"/>
  </w:style>
  <w:style w:type="paragraph" w:customStyle="1" w:styleId="DAE70A46F7A34634806690F569181AAE">
    <w:name w:val="DAE70A46F7A34634806690F569181AAE"/>
    <w:rsid w:val="00D378F8"/>
  </w:style>
  <w:style w:type="paragraph" w:customStyle="1" w:styleId="A5E7A167969F4216BB291AEA230A9A01">
    <w:name w:val="A5E7A167969F4216BB291AEA230A9A01"/>
    <w:rsid w:val="00D378F8"/>
  </w:style>
  <w:style w:type="paragraph" w:customStyle="1" w:styleId="585B83ACB49342A6BF0085ABFE9BF3E4">
    <w:name w:val="585B83ACB49342A6BF0085ABFE9BF3E4"/>
    <w:rsid w:val="00D378F8"/>
  </w:style>
  <w:style w:type="paragraph" w:customStyle="1" w:styleId="A6C5649CA9B24250AB3C518561BD66B7">
    <w:name w:val="A6C5649CA9B24250AB3C518561BD66B7"/>
    <w:rsid w:val="00D378F8"/>
  </w:style>
  <w:style w:type="paragraph" w:customStyle="1" w:styleId="1C91CD507F284067842CDC02D19A8C7A">
    <w:name w:val="1C91CD507F284067842CDC02D19A8C7A"/>
    <w:rsid w:val="00D378F8"/>
  </w:style>
  <w:style w:type="paragraph" w:customStyle="1" w:styleId="978BBEF884564D268984A8575F577A1B">
    <w:name w:val="978BBEF884564D268984A8575F577A1B"/>
    <w:rsid w:val="00D378F8"/>
  </w:style>
  <w:style w:type="paragraph" w:customStyle="1" w:styleId="8FC35CCED102431D95ED6D8AE29931E9">
    <w:name w:val="8FC35CCED102431D95ED6D8AE29931E9"/>
    <w:rsid w:val="00D378F8"/>
  </w:style>
  <w:style w:type="paragraph" w:customStyle="1" w:styleId="253372FB16A542158232FBCFF89CC9A4">
    <w:name w:val="253372FB16A542158232FBCFF89CC9A4"/>
    <w:rsid w:val="00D378F8"/>
  </w:style>
  <w:style w:type="paragraph" w:customStyle="1" w:styleId="BCDB425F70044EDC8501B22E0503E82D">
    <w:name w:val="BCDB425F70044EDC8501B22E0503E82D"/>
    <w:rsid w:val="00D378F8"/>
  </w:style>
  <w:style w:type="paragraph" w:customStyle="1" w:styleId="E959B2F16C664D68917B632C188AD206">
    <w:name w:val="E959B2F16C664D68917B632C188AD206"/>
    <w:rsid w:val="000565AE"/>
  </w:style>
  <w:style w:type="paragraph" w:customStyle="1" w:styleId="5732DB90FBE345CBAC31CFD385D45804">
    <w:name w:val="5732DB90FBE345CBAC31CFD385D45804"/>
    <w:rsid w:val="000565AE"/>
  </w:style>
  <w:style w:type="paragraph" w:customStyle="1" w:styleId="8538B69AE6814A26B5C73728B0C7FEA2">
    <w:name w:val="8538B69AE6814A26B5C73728B0C7FEA2"/>
    <w:rsid w:val="000565AE"/>
  </w:style>
  <w:style w:type="paragraph" w:customStyle="1" w:styleId="B0716E5AD33A4E32B856C5FCDFFA1855">
    <w:name w:val="B0716E5AD33A4E32B856C5FCDFFA1855"/>
    <w:rsid w:val="000565AE"/>
  </w:style>
  <w:style w:type="paragraph" w:customStyle="1" w:styleId="B4859256C9A743DDB20C8054883E8229">
    <w:name w:val="B4859256C9A743DDB20C8054883E8229"/>
    <w:rsid w:val="000565AE"/>
  </w:style>
  <w:style w:type="paragraph" w:customStyle="1" w:styleId="13426505CAD546558DE0EF1AFD9F4ADD">
    <w:name w:val="13426505CAD546558DE0EF1AFD9F4ADD"/>
    <w:rsid w:val="000565AE"/>
  </w:style>
  <w:style w:type="paragraph" w:customStyle="1" w:styleId="21FA1D88BB3C4A8BA54EA9CC12230A30">
    <w:name w:val="21FA1D88BB3C4A8BA54EA9CC12230A30"/>
    <w:rsid w:val="000565AE"/>
  </w:style>
  <w:style w:type="paragraph" w:customStyle="1" w:styleId="2106826B63AB4487AF0195BBDA86C9CB">
    <w:name w:val="2106826B63AB4487AF0195BBDA86C9CB"/>
    <w:rsid w:val="000565AE"/>
  </w:style>
  <w:style w:type="paragraph" w:customStyle="1" w:styleId="02CBEA123F82400EADC16CA4644A8A29">
    <w:name w:val="02CBEA123F82400EADC16CA4644A8A29"/>
    <w:rsid w:val="000565AE"/>
  </w:style>
  <w:style w:type="paragraph" w:customStyle="1" w:styleId="FC47AF049E2D4E45A6EB3FF4C2F66AE5">
    <w:name w:val="FC47AF049E2D4E45A6EB3FF4C2F66AE5"/>
    <w:rsid w:val="000565AE"/>
  </w:style>
  <w:style w:type="paragraph" w:customStyle="1" w:styleId="729EE8A429A24F249DF628F7343875F5">
    <w:name w:val="729EE8A429A24F249DF628F7343875F5"/>
    <w:rsid w:val="000565AE"/>
  </w:style>
  <w:style w:type="paragraph" w:customStyle="1" w:styleId="1D4712D7BC044556A06944AF0E78EB62">
    <w:name w:val="1D4712D7BC044556A06944AF0E78EB62"/>
    <w:rsid w:val="000565AE"/>
  </w:style>
  <w:style w:type="paragraph" w:customStyle="1" w:styleId="DE05C2A114394FEB8C110D1A951759D8">
    <w:name w:val="DE05C2A114394FEB8C110D1A951759D8"/>
    <w:rsid w:val="000565AE"/>
  </w:style>
  <w:style w:type="character" w:styleId="Platzhaltertext">
    <w:name w:val="Placeholder Text"/>
    <w:basedOn w:val="Absatz-Standardschriftart"/>
    <w:uiPriority w:val="99"/>
    <w:semiHidden/>
    <w:rsid w:val="000565AE"/>
    <w:rPr>
      <w:color w:val="808080"/>
    </w:rPr>
  </w:style>
  <w:style w:type="paragraph" w:customStyle="1" w:styleId="F471F60BCE5E4DAD8D55D6F0DC4A947E">
    <w:name w:val="F471F60BCE5E4DAD8D55D6F0DC4A947E"/>
    <w:rsid w:val="000565AE"/>
  </w:style>
  <w:style w:type="paragraph" w:customStyle="1" w:styleId="48E6B08130DC41FE9FD1445657FB362F">
    <w:name w:val="48E6B08130DC41FE9FD1445657FB362F"/>
    <w:rsid w:val="000565AE"/>
  </w:style>
  <w:style w:type="paragraph" w:customStyle="1" w:styleId="543B0109C2B64ACBA8313D869C7991511">
    <w:name w:val="543B0109C2B64ACBA8313D869C7991511"/>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E92087DA1C7A4CE39611D5760B8228A21">
    <w:name w:val="E92087DA1C7A4CE39611D5760B8228A21"/>
    <w:rsid w:val="000565AE"/>
    <w:pPr>
      <w:spacing w:after="0" w:line="280" w:lineRule="exact"/>
      <w:jc w:val="both"/>
    </w:pPr>
    <w:rPr>
      <w:rFonts w:ascii="Times New Roman" w:eastAsiaTheme="minorHAnsi" w:hAnsi="Times New Roman"/>
      <w:lang w:eastAsia="en-US"/>
    </w:rPr>
  </w:style>
  <w:style w:type="paragraph" w:customStyle="1" w:styleId="1A91FEDBE8C249D3B0C6A982809C90361">
    <w:name w:val="1A91FEDBE8C249D3B0C6A982809C90361"/>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543B0109C2B64ACBA8313D869C7991512">
    <w:name w:val="543B0109C2B64ACBA8313D869C7991512"/>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E92087DA1C7A4CE39611D5760B8228A22">
    <w:name w:val="E92087DA1C7A4CE39611D5760B8228A22"/>
    <w:rsid w:val="000565AE"/>
    <w:pPr>
      <w:spacing w:after="0" w:line="280" w:lineRule="exact"/>
      <w:jc w:val="both"/>
    </w:pPr>
    <w:rPr>
      <w:rFonts w:ascii="Times New Roman" w:eastAsiaTheme="minorHAnsi" w:hAnsi="Times New Roman"/>
      <w:lang w:eastAsia="en-US"/>
    </w:rPr>
  </w:style>
  <w:style w:type="paragraph" w:customStyle="1" w:styleId="1A91FEDBE8C249D3B0C6A982809C90362">
    <w:name w:val="1A91FEDBE8C249D3B0C6A982809C90362"/>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543B0109C2B64ACBA8313D869C7991513">
    <w:name w:val="543B0109C2B64ACBA8313D869C7991513"/>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E92087DA1C7A4CE39611D5760B8228A23">
    <w:name w:val="E92087DA1C7A4CE39611D5760B8228A23"/>
    <w:rsid w:val="000565AE"/>
    <w:pPr>
      <w:spacing w:after="0" w:line="280" w:lineRule="exact"/>
      <w:jc w:val="both"/>
    </w:pPr>
    <w:rPr>
      <w:rFonts w:ascii="Times New Roman" w:eastAsiaTheme="minorHAnsi" w:hAnsi="Times New Roman"/>
      <w:lang w:eastAsia="en-US"/>
    </w:rPr>
  </w:style>
  <w:style w:type="paragraph" w:customStyle="1" w:styleId="1A91FEDBE8C249D3B0C6A982809C90363">
    <w:name w:val="1A91FEDBE8C249D3B0C6A982809C90363"/>
    <w:rsid w:val="000565AE"/>
    <w:pPr>
      <w:tabs>
        <w:tab w:val="center" w:pos="4536"/>
        <w:tab w:val="right" w:pos="9072"/>
      </w:tabs>
      <w:spacing w:after="0" w:line="280" w:lineRule="exact"/>
      <w:jc w:val="both"/>
    </w:pPr>
    <w:rPr>
      <w:rFonts w:ascii="Times New Roman" w:eastAsiaTheme="minorHAnsi" w:hAnsi="Times New Roman"/>
      <w:lang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8CE4939130A04C11B372FCE23B53C49F">
    <w:name w:val="8CE4939130A04C11B372FCE23B53C49F"/>
    <w:rsid w:val="00966CD6"/>
  </w:style>
  <w:style w:type="paragraph" w:customStyle="1" w:styleId="E92087DA1C7A4CE39611D5760B8228A2">
    <w:name w:val="E92087DA1C7A4CE39611D5760B8228A2"/>
    <w:rsid w:val="00966CD6"/>
  </w:style>
  <w:style w:type="paragraph" w:customStyle="1" w:styleId="4DE0CA8FF8734F51BE1FBD623728575A">
    <w:name w:val="4DE0CA8FF8734F51BE1FBD623728575A"/>
    <w:rsid w:val="00966CD6"/>
  </w:style>
  <w:style w:type="paragraph" w:customStyle="1" w:styleId="1A91FEDBE8C249D3B0C6A982809C9036">
    <w:name w:val="1A91FEDBE8C249D3B0C6A982809C9036"/>
    <w:rsid w:val="00966CD6"/>
  </w:style>
  <w:style w:type="paragraph" w:customStyle="1" w:styleId="543B0109C2B64ACBA8313D869C799151">
    <w:name w:val="543B0109C2B64ACBA8313D869C799151"/>
    <w:rsid w:val="00966CD6"/>
  </w:style>
  <w:style w:type="paragraph" w:customStyle="1" w:styleId="653EDDF19DD04DA9B2F4195D96F369D5">
    <w:name w:val="653EDDF19DD04DA9B2F4195D96F369D5"/>
    <w:rsid w:val="00966CD6"/>
  </w:style>
  <w:style w:type="paragraph" w:customStyle="1" w:styleId="EB5A5061142E4085BF690C0EB9CAA54A">
    <w:name w:val="EB5A5061142E4085BF690C0EB9CAA54A"/>
    <w:rsid w:val="00966CD6"/>
  </w:style>
  <w:style w:type="paragraph" w:customStyle="1" w:styleId="EC4DB39188434D9BBF509BDCE8141433">
    <w:name w:val="EC4DB39188434D9BBF509BDCE8141433"/>
    <w:rsid w:val="00966CD6"/>
  </w:style>
  <w:style w:type="paragraph" w:customStyle="1" w:styleId="4D3497C493944AFD952C43703C48F781">
    <w:name w:val="4D3497C493944AFD952C43703C48F781"/>
    <w:rsid w:val="00966CD6"/>
  </w:style>
  <w:style w:type="paragraph" w:customStyle="1" w:styleId="08B0235975CC4570A5240CC04D1CB95D">
    <w:name w:val="08B0235975CC4570A5240CC04D1CB95D"/>
    <w:rsid w:val="00966CD6"/>
  </w:style>
  <w:style w:type="paragraph" w:customStyle="1" w:styleId="1ABB9C7E99354ECDB54D95DB44DE50A6">
    <w:name w:val="1ABB9C7E99354ECDB54D95DB44DE50A6"/>
    <w:rsid w:val="00966CD6"/>
  </w:style>
  <w:style w:type="paragraph" w:customStyle="1" w:styleId="A3C602D8AB124485A5DC6703E952DED6">
    <w:name w:val="A3C602D8AB124485A5DC6703E952DED6"/>
    <w:rsid w:val="00966CD6"/>
  </w:style>
  <w:style w:type="paragraph" w:customStyle="1" w:styleId="2A72DC22BC4D4C958A263CC2572EDB8B">
    <w:name w:val="2A72DC22BC4D4C958A263CC2572EDB8B"/>
    <w:rsid w:val="00966CD6"/>
  </w:style>
  <w:style w:type="paragraph" w:customStyle="1" w:styleId="7C899FE277934E398B00E60F3C13A450">
    <w:name w:val="7C899FE277934E398B00E60F3C13A450"/>
    <w:rsid w:val="00966CD6"/>
  </w:style>
  <w:style w:type="paragraph" w:customStyle="1" w:styleId="254C263982BA4344BEF35E5648DE23DF">
    <w:name w:val="254C263982BA4344BEF35E5648DE23DF"/>
    <w:rsid w:val="00966CD6"/>
  </w:style>
  <w:style w:type="paragraph" w:customStyle="1" w:styleId="C3140423AA1F4AACB1B092E7731CF171">
    <w:name w:val="C3140423AA1F4AACB1B092E7731CF171"/>
    <w:rsid w:val="00966CD6"/>
  </w:style>
  <w:style w:type="paragraph" w:customStyle="1" w:styleId="00FCD1B116744246AEEB0F9AB0F47FC7">
    <w:name w:val="00FCD1B116744246AEEB0F9AB0F47FC7"/>
    <w:rsid w:val="00966CD6"/>
  </w:style>
  <w:style w:type="paragraph" w:customStyle="1" w:styleId="E9519E6C8F81473A88B8CEB702FE389B">
    <w:name w:val="E9519E6C8F81473A88B8CEB702FE389B"/>
    <w:rsid w:val="00966CD6"/>
  </w:style>
  <w:style w:type="paragraph" w:customStyle="1" w:styleId="93F44A349F754A6F859485C403E9E374">
    <w:name w:val="93F44A349F754A6F859485C403E9E374"/>
    <w:rsid w:val="00966CD6"/>
  </w:style>
  <w:style w:type="paragraph" w:customStyle="1" w:styleId="79E51055FC894C1BA0B20746DC330552">
    <w:name w:val="79E51055FC894C1BA0B20746DC330552"/>
    <w:rsid w:val="00966CD6"/>
  </w:style>
  <w:style w:type="paragraph" w:customStyle="1" w:styleId="6BC803BD014B4D09B95999AE397ADF2F">
    <w:name w:val="6BC803BD014B4D09B95999AE397ADF2F"/>
    <w:rsid w:val="00966CD6"/>
  </w:style>
  <w:style w:type="paragraph" w:customStyle="1" w:styleId="DB9BED863E124D7A8834853F46402A54">
    <w:name w:val="DB9BED863E124D7A8834853F46402A54"/>
    <w:rsid w:val="00966CD6"/>
  </w:style>
  <w:style w:type="paragraph" w:customStyle="1" w:styleId="A6873CB2EBA041FD9BEB934CECB63AEA">
    <w:name w:val="A6873CB2EBA041FD9BEB934CECB63AEA"/>
    <w:rsid w:val="00966CD6"/>
  </w:style>
  <w:style w:type="paragraph" w:customStyle="1" w:styleId="960621ECAD504544B99C17F821FD8AE2">
    <w:name w:val="960621ECAD504544B99C17F821FD8AE2"/>
    <w:rsid w:val="00966CD6"/>
  </w:style>
  <w:style w:type="paragraph" w:customStyle="1" w:styleId="FE478B4DFB3049869230EFFCB8C04B23">
    <w:name w:val="FE478B4DFB3049869230EFFCB8C04B23"/>
    <w:rsid w:val="00966CD6"/>
  </w:style>
  <w:style w:type="paragraph" w:customStyle="1" w:styleId="189D5F80E176409D969FFB6F50FE7DD5">
    <w:name w:val="189D5F80E176409D969FFB6F50FE7DD5"/>
    <w:rsid w:val="00966CD6"/>
  </w:style>
  <w:style w:type="paragraph" w:customStyle="1" w:styleId="F28A0B1D316549F5AA6C1A089FDF1671">
    <w:name w:val="F28A0B1D316549F5AA6C1A089FDF1671"/>
    <w:rsid w:val="00966CD6"/>
  </w:style>
  <w:style w:type="paragraph" w:customStyle="1" w:styleId="EACC29390C68448E852CCC94A7B9C6AA">
    <w:name w:val="EACC29390C68448E852CCC94A7B9C6AA"/>
    <w:rsid w:val="00966CD6"/>
  </w:style>
  <w:style w:type="paragraph" w:customStyle="1" w:styleId="65A14E1B237E45F3A0814F47DE88CE3B">
    <w:name w:val="65A14E1B237E45F3A0814F47DE88CE3B"/>
    <w:rsid w:val="00966CD6"/>
  </w:style>
  <w:style w:type="paragraph" w:customStyle="1" w:styleId="B8F515005A5C467ABE29AA96B5201E19">
    <w:name w:val="B8F515005A5C467ABE29AA96B5201E19"/>
    <w:rsid w:val="00966CD6"/>
  </w:style>
  <w:style w:type="paragraph" w:customStyle="1" w:styleId="E51E0D6E8BA74314A7EA30934FFB1A5B">
    <w:name w:val="E51E0D6E8BA74314A7EA30934FFB1A5B"/>
    <w:rsid w:val="00966CD6"/>
  </w:style>
  <w:style w:type="paragraph" w:customStyle="1" w:styleId="E0152EC462E84C65AC8CE60D9776B643">
    <w:name w:val="E0152EC462E84C65AC8CE60D9776B643"/>
    <w:rsid w:val="00966CD6"/>
  </w:style>
  <w:style w:type="paragraph" w:customStyle="1" w:styleId="C65337940D1440DB850687586CF0DA35">
    <w:name w:val="C65337940D1440DB850687586CF0DA35"/>
    <w:rsid w:val="00966CD6"/>
  </w:style>
  <w:style w:type="paragraph" w:customStyle="1" w:styleId="6EA725FFD9AC47B9B9C2512AE1416CB9">
    <w:name w:val="6EA725FFD9AC47B9B9C2512AE1416CB9"/>
    <w:rsid w:val="00966CD6"/>
  </w:style>
  <w:style w:type="paragraph" w:customStyle="1" w:styleId="96263C6DF86F439A9FCA0A2BBA987785">
    <w:name w:val="96263C6DF86F439A9FCA0A2BBA987785"/>
    <w:rsid w:val="00966CD6"/>
  </w:style>
  <w:style w:type="paragraph" w:customStyle="1" w:styleId="214266412738466F9CB423ACB47D3DFF">
    <w:name w:val="214266412738466F9CB423ACB47D3DFF"/>
    <w:rsid w:val="00966CD6"/>
  </w:style>
  <w:style w:type="paragraph" w:customStyle="1" w:styleId="D0A59EB703DD4C6A958A8C9A73E7D2C9">
    <w:name w:val="D0A59EB703DD4C6A958A8C9A73E7D2C9"/>
    <w:rsid w:val="00966CD6"/>
  </w:style>
  <w:style w:type="paragraph" w:customStyle="1" w:styleId="AA7F8837243242229F2C9B684BC48347">
    <w:name w:val="AA7F8837243242229F2C9B684BC48347"/>
    <w:rsid w:val="00966CD6"/>
  </w:style>
  <w:style w:type="paragraph" w:customStyle="1" w:styleId="318820EA673B4592A45B677626C7B6BC">
    <w:name w:val="318820EA673B4592A45B677626C7B6BC"/>
    <w:rsid w:val="00966CD6"/>
  </w:style>
  <w:style w:type="paragraph" w:customStyle="1" w:styleId="091F605C6CE744E6A784F9257DF16C49">
    <w:name w:val="091F605C6CE744E6A784F9257DF16C49"/>
    <w:rsid w:val="00966CD6"/>
  </w:style>
  <w:style w:type="paragraph" w:customStyle="1" w:styleId="FBD18A3B7D3C40EC953330932927486C">
    <w:name w:val="FBD18A3B7D3C40EC953330932927486C"/>
    <w:rsid w:val="00966CD6"/>
  </w:style>
  <w:style w:type="paragraph" w:customStyle="1" w:styleId="46C02D7EBE4E4B6EBC2EE6DD4F083194">
    <w:name w:val="46C02D7EBE4E4B6EBC2EE6DD4F083194"/>
    <w:rsid w:val="00966CD6"/>
  </w:style>
  <w:style w:type="paragraph" w:customStyle="1" w:styleId="BC8E82C5525746A7955009D6B4928CA5">
    <w:name w:val="BC8E82C5525746A7955009D6B4928CA5"/>
    <w:rsid w:val="00966CD6"/>
  </w:style>
  <w:style w:type="paragraph" w:customStyle="1" w:styleId="AF028F0CB10941CB8BA2E731436BF04D">
    <w:name w:val="AF028F0CB10941CB8BA2E731436BF04D"/>
    <w:rsid w:val="00905458"/>
  </w:style>
  <w:style w:type="paragraph" w:customStyle="1" w:styleId="A45EFDCABD5649D6B7F8B142359EDD84">
    <w:name w:val="A45EFDCABD5649D6B7F8B142359EDD84"/>
    <w:rsid w:val="00905458"/>
  </w:style>
  <w:style w:type="paragraph" w:customStyle="1" w:styleId="C5B24A76D0DE4CC09A3178003B85FC5B">
    <w:name w:val="C5B24A76D0DE4CC09A3178003B85FC5B"/>
    <w:rsid w:val="00D12CE0"/>
    <w:rPr>
      <w:lang w:val="de-DE" w:eastAsia="de-DE"/>
    </w:rPr>
  </w:style>
  <w:style w:type="paragraph" w:customStyle="1" w:styleId="92B188345B7A416E86621ADF9DE691A0">
    <w:name w:val="92B188345B7A416E86621ADF9DE691A0"/>
    <w:rsid w:val="00D12CE0"/>
    <w:rPr>
      <w:lang w:val="de-DE" w:eastAsia="de-DE"/>
    </w:rPr>
  </w:style>
  <w:style w:type="paragraph" w:customStyle="1" w:styleId="71B9BEDE65EC4BA394F907D71E754B4F">
    <w:name w:val="71B9BEDE65EC4BA394F907D71E754B4F"/>
    <w:rsid w:val="00D12CE0"/>
    <w:rPr>
      <w:lang w:val="de-DE" w:eastAsia="de-DE"/>
    </w:rPr>
  </w:style>
  <w:style w:type="paragraph" w:customStyle="1" w:styleId="152A77527E46499A86D5F8F5814AB2E5">
    <w:name w:val="152A77527E46499A86D5F8F5814AB2E5"/>
    <w:rsid w:val="00D12CE0"/>
    <w:rPr>
      <w:lang w:val="de-DE" w:eastAsia="de-DE"/>
    </w:rPr>
  </w:style>
  <w:style w:type="paragraph" w:customStyle="1" w:styleId="73884DE20DC74CEFB24D319CC47896AF">
    <w:name w:val="73884DE20DC74CEFB24D319CC47896AF"/>
    <w:rsid w:val="00D12CE0"/>
    <w:rPr>
      <w:lang w:val="de-DE" w:eastAsia="de-DE"/>
    </w:rPr>
  </w:style>
  <w:style w:type="paragraph" w:customStyle="1" w:styleId="8C110412E2FB4CA7B74BA7F5F497329E">
    <w:name w:val="8C110412E2FB4CA7B74BA7F5F497329E"/>
    <w:rsid w:val="00D12CE0"/>
    <w:rPr>
      <w:lang w:val="de-DE" w:eastAsia="de-DE"/>
    </w:rPr>
  </w:style>
  <w:style w:type="paragraph" w:customStyle="1" w:styleId="43B159B872CB4F87A8CFF12AB2A8A7D2">
    <w:name w:val="43B159B872CB4F87A8CFF12AB2A8A7D2"/>
    <w:rsid w:val="009B2584"/>
  </w:style>
  <w:style w:type="paragraph" w:customStyle="1" w:styleId="7D03D8AC3EC54F929E569D6E4196AB36">
    <w:name w:val="7D03D8AC3EC54F929E569D6E4196AB36"/>
    <w:rsid w:val="009B2584"/>
  </w:style>
  <w:style w:type="paragraph" w:customStyle="1" w:styleId="0756D0EA7A8D44B5A81986B35310C5F5">
    <w:name w:val="0756D0EA7A8D44B5A81986B35310C5F5"/>
    <w:rsid w:val="009B2584"/>
  </w:style>
  <w:style w:type="paragraph" w:customStyle="1" w:styleId="CEE72C3ECE9D48FEACD37DCFF7EC9A40">
    <w:name w:val="CEE72C3ECE9D48FEACD37DCFF7EC9A40"/>
    <w:rsid w:val="009B2584"/>
  </w:style>
  <w:style w:type="paragraph" w:customStyle="1" w:styleId="CE03CFDF50F148D09827DF2447DF3D66">
    <w:name w:val="CE03CFDF50F148D09827DF2447DF3D66"/>
    <w:rsid w:val="009B2584"/>
  </w:style>
  <w:style w:type="paragraph" w:customStyle="1" w:styleId="3C56ECB1203148EE9E9EBF23F1A5C066">
    <w:name w:val="3C56ECB1203148EE9E9EBF23F1A5C066"/>
    <w:rsid w:val="009B2584"/>
  </w:style>
  <w:style w:type="paragraph" w:customStyle="1" w:styleId="4EA7C8EA2C8F4488A31513F838DCBF4B">
    <w:name w:val="4EA7C8EA2C8F4488A31513F838DCBF4B"/>
    <w:rsid w:val="009B2584"/>
  </w:style>
  <w:style w:type="paragraph" w:customStyle="1" w:styleId="01501EABB5DF4CE29418B130FC7593C5">
    <w:name w:val="01501EABB5DF4CE29418B130FC7593C5"/>
    <w:rsid w:val="00D378F8"/>
  </w:style>
  <w:style w:type="paragraph" w:customStyle="1" w:styleId="60A7E0A27A4A411DB49F3E9CA0DA2C81">
    <w:name w:val="60A7E0A27A4A411DB49F3E9CA0DA2C81"/>
    <w:rsid w:val="00D378F8"/>
  </w:style>
  <w:style w:type="paragraph" w:customStyle="1" w:styleId="D683B0A87F0A4B67A4551327CB7DBDF6">
    <w:name w:val="D683B0A87F0A4B67A4551327CB7DBDF6"/>
    <w:rsid w:val="00D378F8"/>
  </w:style>
  <w:style w:type="paragraph" w:customStyle="1" w:styleId="1CF80EE187104E5FB6531218F15CA7A5">
    <w:name w:val="1CF80EE187104E5FB6531218F15CA7A5"/>
    <w:rsid w:val="00D378F8"/>
  </w:style>
  <w:style w:type="paragraph" w:customStyle="1" w:styleId="85287A3B46BA4543AC578A6AA4DDF5D5">
    <w:name w:val="85287A3B46BA4543AC578A6AA4DDF5D5"/>
    <w:rsid w:val="00D378F8"/>
  </w:style>
  <w:style w:type="paragraph" w:customStyle="1" w:styleId="99E363E1F7114C8894A391CD7B5C635D">
    <w:name w:val="99E363E1F7114C8894A391CD7B5C635D"/>
    <w:rsid w:val="00D378F8"/>
  </w:style>
  <w:style w:type="paragraph" w:customStyle="1" w:styleId="7935A8E4F77D43C8A03112A39F9E319B">
    <w:name w:val="7935A8E4F77D43C8A03112A39F9E319B"/>
    <w:rsid w:val="00D378F8"/>
  </w:style>
  <w:style w:type="paragraph" w:customStyle="1" w:styleId="F9499B6161864734B4ECEDAE27A8FF4E">
    <w:name w:val="F9499B6161864734B4ECEDAE27A8FF4E"/>
    <w:rsid w:val="00D378F8"/>
  </w:style>
  <w:style w:type="paragraph" w:customStyle="1" w:styleId="F88BC9E0575E402E82EED4A55196833B">
    <w:name w:val="F88BC9E0575E402E82EED4A55196833B"/>
    <w:rsid w:val="00D378F8"/>
  </w:style>
  <w:style w:type="paragraph" w:customStyle="1" w:styleId="57A5E69AD8CB44D6BF30AA21DA7F5928">
    <w:name w:val="57A5E69AD8CB44D6BF30AA21DA7F5928"/>
    <w:rsid w:val="00D378F8"/>
  </w:style>
  <w:style w:type="paragraph" w:customStyle="1" w:styleId="96B59CCF71AD4FEE820159B1A3CE651E">
    <w:name w:val="96B59CCF71AD4FEE820159B1A3CE651E"/>
    <w:rsid w:val="00D378F8"/>
  </w:style>
  <w:style w:type="paragraph" w:customStyle="1" w:styleId="D2E509CD2973434AAD9D34060D1860E4">
    <w:name w:val="D2E509CD2973434AAD9D34060D1860E4"/>
    <w:rsid w:val="00D378F8"/>
  </w:style>
  <w:style w:type="paragraph" w:customStyle="1" w:styleId="73F115FA1CCB4A609E11AE036B9373C4">
    <w:name w:val="73F115FA1CCB4A609E11AE036B9373C4"/>
    <w:rsid w:val="00D378F8"/>
  </w:style>
  <w:style w:type="paragraph" w:customStyle="1" w:styleId="CBBDF529A5E54291B7CB3EC29EE55691">
    <w:name w:val="CBBDF529A5E54291B7CB3EC29EE55691"/>
    <w:rsid w:val="00D378F8"/>
  </w:style>
  <w:style w:type="paragraph" w:customStyle="1" w:styleId="8A27C5ABE2DD482F8C8355C4FFC403A0">
    <w:name w:val="8A27C5ABE2DD482F8C8355C4FFC403A0"/>
    <w:rsid w:val="00D378F8"/>
  </w:style>
  <w:style w:type="paragraph" w:customStyle="1" w:styleId="E2AB5D90388246E5B63E547B1795932C">
    <w:name w:val="E2AB5D90388246E5B63E547B1795932C"/>
    <w:rsid w:val="00D378F8"/>
  </w:style>
  <w:style w:type="paragraph" w:customStyle="1" w:styleId="E2E5347F94C44BBF9050D3B2F5D808CA">
    <w:name w:val="E2E5347F94C44BBF9050D3B2F5D808CA"/>
    <w:rsid w:val="00D378F8"/>
  </w:style>
  <w:style w:type="paragraph" w:customStyle="1" w:styleId="A6B47BF93C3E406F80314A24595669A0">
    <w:name w:val="A6B47BF93C3E406F80314A24595669A0"/>
    <w:rsid w:val="00D378F8"/>
  </w:style>
  <w:style w:type="paragraph" w:customStyle="1" w:styleId="A37B307FA04F4684BDF83E51A8545F25">
    <w:name w:val="A37B307FA04F4684BDF83E51A8545F25"/>
    <w:rsid w:val="00D378F8"/>
  </w:style>
  <w:style w:type="paragraph" w:customStyle="1" w:styleId="DAE70A46F7A34634806690F569181AAE">
    <w:name w:val="DAE70A46F7A34634806690F569181AAE"/>
    <w:rsid w:val="00D378F8"/>
  </w:style>
  <w:style w:type="paragraph" w:customStyle="1" w:styleId="A5E7A167969F4216BB291AEA230A9A01">
    <w:name w:val="A5E7A167969F4216BB291AEA230A9A01"/>
    <w:rsid w:val="00D378F8"/>
  </w:style>
  <w:style w:type="paragraph" w:customStyle="1" w:styleId="585B83ACB49342A6BF0085ABFE9BF3E4">
    <w:name w:val="585B83ACB49342A6BF0085ABFE9BF3E4"/>
    <w:rsid w:val="00D378F8"/>
  </w:style>
  <w:style w:type="paragraph" w:customStyle="1" w:styleId="A6C5649CA9B24250AB3C518561BD66B7">
    <w:name w:val="A6C5649CA9B24250AB3C518561BD66B7"/>
    <w:rsid w:val="00D378F8"/>
  </w:style>
  <w:style w:type="paragraph" w:customStyle="1" w:styleId="1C91CD507F284067842CDC02D19A8C7A">
    <w:name w:val="1C91CD507F284067842CDC02D19A8C7A"/>
    <w:rsid w:val="00D378F8"/>
  </w:style>
  <w:style w:type="paragraph" w:customStyle="1" w:styleId="978BBEF884564D268984A8575F577A1B">
    <w:name w:val="978BBEF884564D268984A8575F577A1B"/>
    <w:rsid w:val="00D378F8"/>
  </w:style>
  <w:style w:type="paragraph" w:customStyle="1" w:styleId="8FC35CCED102431D95ED6D8AE29931E9">
    <w:name w:val="8FC35CCED102431D95ED6D8AE29931E9"/>
    <w:rsid w:val="00D378F8"/>
  </w:style>
  <w:style w:type="paragraph" w:customStyle="1" w:styleId="253372FB16A542158232FBCFF89CC9A4">
    <w:name w:val="253372FB16A542158232FBCFF89CC9A4"/>
    <w:rsid w:val="00D378F8"/>
  </w:style>
  <w:style w:type="paragraph" w:customStyle="1" w:styleId="BCDB425F70044EDC8501B22E0503E82D">
    <w:name w:val="BCDB425F70044EDC8501B22E0503E82D"/>
    <w:rsid w:val="00D378F8"/>
  </w:style>
  <w:style w:type="paragraph" w:customStyle="1" w:styleId="E959B2F16C664D68917B632C188AD206">
    <w:name w:val="E959B2F16C664D68917B632C188AD206"/>
    <w:rsid w:val="000565AE"/>
  </w:style>
  <w:style w:type="paragraph" w:customStyle="1" w:styleId="5732DB90FBE345CBAC31CFD385D45804">
    <w:name w:val="5732DB90FBE345CBAC31CFD385D45804"/>
    <w:rsid w:val="000565AE"/>
  </w:style>
  <w:style w:type="paragraph" w:customStyle="1" w:styleId="8538B69AE6814A26B5C73728B0C7FEA2">
    <w:name w:val="8538B69AE6814A26B5C73728B0C7FEA2"/>
    <w:rsid w:val="000565AE"/>
  </w:style>
  <w:style w:type="paragraph" w:customStyle="1" w:styleId="B0716E5AD33A4E32B856C5FCDFFA1855">
    <w:name w:val="B0716E5AD33A4E32B856C5FCDFFA1855"/>
    <w:rsid w:val="000565AE"/>
  </w:style>
  <w:style w:type="paragraph" w:customStyle="1" w:styleId="B4859256C9A743DDB20C8054883E8229">
    <w:name w:val="B4859256C9A743DDB20C8054883E8229"/>
    <w:rsid w:val="000565AE"/>
  </w:style>
  <w:style w:type="paragraph" w:customStyle="1" w:styleId="13426505CAD546558DE0EF1AFD9F4ADD">
    <w:name w:val="13426505CAD546558DE0EF1AFD9F4ADD"/>
    <w:rsid w:val="000565AE"/>
  </w:style>
  <w:style w:type="paragraph" w:customStyle="1" w:styleId="21FA1D88BB3C4A8BA54EA9CC12230A30">
    <w:name w:val="21FA1D88BB3C4A8BA54EA9CC12230A30"/>
    <w:rsid w:val="000565AE"/>
  </w:style>
  <w:style w:type="paragraph" w:customStyle="1" w:styleId="2106826B63AB4487AF0195BBDA86C9CB">
    <w:name w:val="2106826B63AB4487AF0195BBDA86C9CB"/>
    <w:rsid w:val="000565AE"/>
  </w:style>
  <w:style w:type="paragraph" w:customStyle="1" w:styleId="02CBEA123F82400EADC16CA4644A8A29">
    <w:name w:val="02CBEA123F82400EADC16CA4644A8A29"/>
    <w:rsid w:val="000565AE"/>
  </w:style>
  <w:style w:type="paragraph" w:customStyle="1" w:styleId="FC47AF049E2D4E45A6EB3FF4C2F66AE5">
    <w:name w:val="FC47AF049E2D4E45A6EB3FF4C2F66AE5"/>
    <w:rsid w:val="000565AE"/>
  </w:style>
  <w:style w:type="paragraph" w:customStyle="1" w:styleId="729EE8A429A24F249DF628F7343875F5">
    <w:name w:val="729EE8A429A24F249DF628F7343875F5"/>
    <w:rsid w:val="000565AE"/>
  </w:style>
  <w:style w:type="paragraph" w:customStyle="1" w:styleId="1D4712D7BC044556A06944AF0E78EB62">
    <w:name w:val="1D4712D7BC044556A06944AF0E78EB62"/>
    <w:rsid w:val="000565AE"/>
  </w:style>
  <w:style w:type="paragraph" w:customStyle="1" w:styleId="DE05C2A114394FEB8C110D1A951759D8">
    <w:name w:val="DE05C2A114394FEB8C110D1A951759D8"/>
    <w:rsid w:val="000565AE"/>
  </w:style>
  <w:style w:type="character" w:styleId="Platzhaltertext">
    <w:name w:val="Placeholder Text"/>
    <w:basedOn w:val="Absatz-Standardschriftart"/>
    <w:uiPriority w:val="99"/>
    <w:semiHidden/>
    <w:rsid w:val="000565AE"/>
    <w:rPr>
      <w:color w:val="808080"/>
    </w:rPr>
  </w:style>
  <w:style w:type="paragraph" w:customStyle="1" w:styleId="F471F60BCE5E4DAD8D55D6F0DC4A947E">
    <w:name w:val="F471F60BCE5E4DAD8D55D6F0DC4A947E"/>
    <w:rsid w:val="000565AE"/>
  </w:style>
  <w:style w:type="paragraph" w:customStyle="1" w:styleId="48E6B08130DC41FE9FD1445657FB362F">
    <w:name w:val="48E6B08130DC41FE9FD1445657FB362F"/>
    <w:rsid w:val="000565AE"/>
  </w:style>
  <w:style w:type="paragraph" w:customStyle="1" w:styleId="543B0109C2B64ACBA8313D869C7991511">
    <w:name w:val="543B0109C2B64ACBA8313D869C7991511"/>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E92087DA1C7A4CE39611D5760B8228A21">
    <w:name w:val="E92087DA1C7A4CE39611D5760B8228A21"/>
    <w:rsid w:val="000565AE"/>
    <w:pPr>
      <w:spacing w:after="0" w:line="280" w:lineRule="exact"/>
      <w:jc w:val="both"/>
    </w:pPr>
    <w:rPr>
      <w:rFonts w:ascii="Times New Roman" w:eastAsiaTheme="minorHAnsi" w:hAnsi="Times New Roman"/>
      <w:lang w:eastAsia="en-US"/>
    </w:rPr>
  </w:style>
  <w:style w:type="paragraph" w:customStyle="1" w:styleId="1A91FEDBE8C249D3B0C6A982809C90361">
    <w:name w:val="1A91FEDBE8C249D3B0C6A982809C90361"/>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543B0109C2B64ACBA8313D869C7991512">
    <w:name w:val="543B0109C2B64ACBA8313D869C7991512"/>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E92087DA1C7A4CE39611D5760B8228A22">
    <w:name w:val="E92087DA1C7A4CE39611D5760B8228A22"/>
    <w:rsid w:val="000565AE"/>
    <w:pPr>
      <w:spacing w:after="0" w:line="280" w:lineRule="exact"/>
      <w:jc w:val="both"/>
    </w:pPr>
    <w:rPr>
      <w:rFonts w:ascii="Times New Roman" w:eastAsiaTheme="minorHAnsi" w:hAnsi="Times New Roman"/>
      <w:lang w:eastAsia="en-US"/>
    </w:rPr>
  </w:style>
  <w:style w:type="paragraph" w:customStyle="1" w:styleId="1A91FEDBE8C249D3B0C6A982809C90362">
    <w:name w:val="1A91FEDBE8C249D3B0C6A982809C90362"/>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543B0109C2B64ACBA8313D869C7991513">
    <w:name w:val="543B0109C2B64ACBA8313D869C7991513"/>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E92087DA1C7A4CE39611D5760B8228A23">
    <w:name w:val="E92087DA1C7A4CE39611D5760B8228A23"/>
    <w:rsid w:val="000565AE"/>
    <w:pPr>
      <w:spacing w:after="0" w:line="280" w:lineRule="exact"/>
      <w:jc w:val="both"/>
    </w:pPr>
    <w:rPr>
      <w:rFonts w:ascii="Times New Roman" w:eastAsiaTheme="minorHAnsi" w:hAnsi="Times New Roman"/>
      <w:lang w:eastAsia="en-US"/>
    </w:rPr>
  </w:style>
  <w:style w:type="paragraph" w:customStyle="1" w:styleId="1A91FEDBE8C249D3B0C6A982809C90363">
    <w:name w:val="1A91FEDBE8C249D3B0C6A982809C90363"/>
    <w:rsid w:val="000565AE"/>
    <w:pPr>
      <w:tabs>
        <w:tab w:val="center" w:pos="4536"/>
        <w:tab w:val="right" w:pos="9072"/>
      </w:tabs>
      <w:spacing w:after="0" w:line="280" w:lineRule="exact"/>
      <w:jc w:val="both"/>
    </w:pPr>
    <w:rPr>
      <w:rFonts w:ascii="Times New Roman" w:eastAsiaTheme="minorHAnsi" w:hAnsi="Times New Roman"/>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ref="">
    <f:field ref="objname" par="" edit="true" text="Anlage 2_ Struktur der LES_Formatvorlage"/>
    <f:field ref="objsubject" par="" edit="true" text=""/>
    <f:field ref="objcreatedby" par="" text="RESCH, Veronika"/>
    <f:field ref="objcreatedat" par="" text="30.05.2014 10:11:59"/>
    <f:field ref="objchangedby" par="" text="RESCH, Veronika"/>
    <f:field ref="objmodifiedat" par="" text="16.06.2014 08:23:56"/>
    <f:field ref="doc_FSCFOLIO_1_1001_FieldDocumentNumber" par="" text=""/>
    <f:field ref="doc_FSCFOLIO_1_1001_FieldSubject" par="" edit="true" text=""/>
    <f:field ref="FSCFOLIO_1_1001_FieldCurrentUser" par="" text="Franz Meier"/>
    <f:field ref="CCAPRECONFIG_15_1001_Objektname" par="" edit="true" text="Anlage 2_ Struktur der LES_Formatvorlage"/>
    <f:field ref="EIBVFGH_15_1700_FieldPartPlaintiffList" par="" text=""/>
    <f:field ref="EIBVFGH_15_1700_FieldGoesOutToList" par="" text=""/>
    <f:field ref="EIBPRECONFIG_1_1001_FieldEIBAttachments" par="" text=""/>
    <f:field ref="EIBPRECONFIG_1_1001_FieldEIBNextFiles" par="" text=""/>
    <f:field ref="EIBPRECONFIG_1_1001_FieldEIBPreviousFiles" par="" text="BMLFUW-LE.1.1.1/0070-II/6/2014"/>
    <f:field ref="EIBPRECONFIG_1_1001_FieldEIBRelatedFiles" par="" text=""/>
    <f:field ref="EIBPRECONFIG_1_1001_FieldEIBCompletedOrdinals" par="" text=""/>
    <f:field ref="EIBPRECONFIG_1_1001_FieldEIBOUAddr" par="" text="Stubenring 1, 1010 Wien"/>
    <f:field ref="EIBPRECONFIG_1_1001_FieldEIBRecipients" par="" text=""/>
    <f:field ref="EIBPRECONFIG_1_1001_FieldEIBSignatures" par="" text="Genehmigt"/>
    <f:field ref="EIBPRECONFIG_1_1001_FieldCCAAddrAbschriftsbemerkung" par="" text=""/>
    <f:field ref="EIBPRECONFIG_1_1001_FieldCCAAddrAdresse" par="" text=""/>
    <f:field ref="EIBPRECONFIG_1_1001_FieldCCAAddrPostalischeAdresse" par="" text=""/>
    <f:field ref="EIBPRECONFIG_1_1001_FieldCCAIncomingSubject" par="" text=""/>
    <f:field ref="EIBPRECONFIG_1_1001_FieldCCAPersonalSubjAddress" par="" text=""/>
    <f:field ref="EIBPRECONFIG_1_1001_FieldCCASubfileSubject" par="" text=""/>
    <f:field ref="EIBPRECONFIG_1_1001_FieldCCASubject" par="" text="LE 2020; Aufruf zur Einreichung von lokalen Entwicklungsstrategien&#10;"/>
  </f:record>
  <f:display par="" text="...">
    <f:field ref="EIBPRECONFIG_1_1001_FieldCCAAddrAbschriftsbemerkung" text="Abschriftsbemerkung"/>
    <f:field ref="EIBPRECONFIG_1_1001_FieldCCAAddrAdresse" text="Adresse"/>
    <f:field ref="EIBPRECONFIG_1_1001_FieldCCAPersonalSubjAddress" text="Adresse (Namenszahl)"/>
    <f:field ref="EIBPRECONFIG_1_1001_FieldEIBOUAddr" text="Adresse der OE"/>
    <f:field ref="FSCFOLIO_1_1001_FieldCurrentUser" text="Aktueller Benutzer"/>
    <f:field ref="objsubject" text="Anmerkungen"/>
    <f:field ref="EIBPRECONFIG_1_1001_FieldEIBAttachments" text="Beilagen"/>
    <f:field ref="EIBPRECONFIG_1_1001_FieldCCASubfileSubject" text="Betreff des Geschäftsstücks"/>
    <f:field ref="EIBPRECONFIG_1_1001_FieldEIBRelatedFiles" text="Bezugszahlen"/>
    <f:field ref="EIBPRECONFIG_1_1001_FieldEIBRecipients" text="Empfänger"/>
    <f:field ref="EIBVFGH_15_1700_FieldGoesOutToList" text="Ergeht an Liste"/>
    <f:field ref="objcreatedat" text="Erzeugt am/um"/>
    <f:field ref="objcreatedby" text="Erzeugt von"/>
    <f:field ref="EIBPRECONFIG_1_1001_FieldCCAIncomingSubject" text="EST-Betreff"/>
    <f:field ref="EIBPRECONFIG_1_1001_FieldCCASubject" text="Gegenstand"/>
    <f:field ref="objmodifiedat" text="Letzte Änderung am/um"/>
    <f:field ref="objchangedby" text="Letzte Änderung von"/>
    <f:field ref="EIBVFGH_15_1700_FieldPartPlaintiffList" text="Liste der Antragsteller"/>
    <f:field ref="EIBPRECONFIG_1_1001_FieldEIBCompletedOrdinals" text="Miterledigte Akten"/>
    <f:field ref="EIBPRECONFIG_1_1001_FieldEIBNextFiles" text="Nachzahlen"/>
    <f:field ref="objname" text="Name"/>
    <f:field ref="CCAPRECONFIG_15_1001_Objektname" text="Objektname"/>
    <f:field ref="EIBPRECONFIG_1_1001_FieldCCAAddrPostalischeAdresse" text="PostalischeAdresse"/>
    <f:field ref="EIBPRECONFIG_1_1001_FieldEIBSignatures" text="Unterschriften"/>
    <f:field ref="EIBPRECONFIG_1_1001_FieldEIBPreviousFiles" text="Vorzahlen"/>
  </f:display>
  <f:display par="" text="Serienbrief">
    <f:field ref="doc_FSCFOLIO_1_1001_FieldSubject" text="Betreff"/>
    <f:field ref="doc_FSCFOLIO_1_1001_FieldDocumentNumber" text="Dokument Nummer"/>
  </f:display>
</f:field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7D6D2B45-BA3F-48CF-AADF-4D9142F33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2B4F3CC2</Template>
  <TotalTime>0</TotalTime>
  <Pages>1</Pages>
  <Words>1331</Words>
  <Characters>8387</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BMLFUW</Company>
  <LinksUpToDate>false</LinksUpToDate>
  <CharactersWithSpaces>9699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Katharina.Maierhofer@bmlfuw.gv.at</dc:creator>
  <cp:lastModifiedBy>KEITHA, Ingrid</cp:lastModifiedBy>
  <cp:revision>1</cp:revision>
  <cp:lastPrinted>2015-09-09T12:55:00Z</cp:lastPrinted>
  <dcterms:created xsi:type="dcterms:W3CDTF">2015-10-27T12:11:00Z</dcterms:created>
  <dcterms:modified xsi:type="dcterms:W3CDTF">2015-10-27T12:11:00Z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EIBPRECONFIG@1.1001:EIBInternalApprovedAt">
    <vt:lpwstr/>
  </property>
  <property fmtid="{D5CDD505-2E9C-101B-9397-08002B2CF9AE}" pid="3" name="FSC#EIBPRECONFIG@1.1001:EIBInternalApprovedBy">
    <vt:lpwstr/>
  </property>
  <property fmtid="{D5CDD505-2E9C-101B-9397-08002B2CF9AE}" pid="4" name="FSC#EIBPRECONFIG@1.1001:EIBInternalApprovedByPostTitle">
    <vt:lpwstr/>
  </property>
  <property fmtid="{D5CDD505-2E9C-101B-9397-08002B2CF9AE}" pid="5" name="FSC#EIBPRECONFIG@1.1001:EIBSettlementApprovedBy">
    <vt:lpwstr/>
  </property>
  <property fmtid="{D5CDD505-2E9C-101B-9397-08002B2CF9AE}" pid="6" name="FSC#EIBPRECONFIG@1.1001:EIBSettlementApprovedByPostTitle">
    <vt:lpwstr/>
  </property>
  <property fmtid="{D5CDD505-2E9C-101B-9397-08002B2CF9AE}" pid="7" name="FSC#EIBPRECONFIG@1.1001:EIBApprovedAt">
    <vt:lpwstr>12.06.2014</vt:lpwstr>
  </property>
  <property fmtid="{D5CDD505-2E9C-101B-9397-08002B2CF9AE}" pid="8" name="FSC#EIBPRECONFIG@1.1001:EIBApprovedBy">
    <vt:lpwstr>Hopfner</vt:lpwstr>
  </property>
  <property fmtid="{D5CDD505-2E9C-101B-9397-08002B2CF9AE}" pid="9" name="FSC#EIBPRECONFIG@1.1001:EIBApprovedBySubst">
    <vt:lpwstr/>
  </property>
  <property fmtid="{D5CDD505-2E9C-101B-9397-08002B2CF9AE}" pid="10" name="FSC#EIBPRECONFIG@1.1001:EIBApprovedByTitle">
    <vt:lpwstr>DI Markus Hopfner</vt:lpwstr>
  </property>
  <property fmtid="{D5CDD505-2E9C-101B-9397-08002B2CF9AE}" pid="11" name="FSC#EIBPRECONFIG@1.1001:EIBApprovedByPostTitle">
    <vt:lpwstr/>
  </property>
  <property fmtid="{D5CDD505-2E9C-101B-9397-08002B2CF9AE}" pid="12" name="FSC#EIBPRECONFIG@1.1001:EIBDepartment">
    <vt:lpwstr>BMLFUW - II/6 (Abt. Koordination Ländliche Entwicklung)</vt:lpwstr>
  </property>
  <property fmtid="{D5CDD505-2E9C-101B-9397-08002B2CF9AE}" pid="13" name="FSC#EIBPRECONFIG@1.1001:EIBDispatchedBy">
    <vt:lpwstr/>
  </property>
  <property fmtid="{D5CDD505-2E9C-101B-9397-08002B2CF9AE}" pid="14" name="FSC#EIBPRECONFIG@1.1001:EIBDispatchedByPostTitle">
    <vt:lpwstr/>
  </property>
  <property fmtid="{D5CDD505-2E9C-101B-9397-08002B2CF9AE}" pid="15" name="FSC#EIBPRECONFIG@1.1001:ExtRefInc">
    <vt:lpwstr/>
  </property>
  <property fmtid="{D5CDD505-2E9C-101B-9397-08002B2CF9AE}" pid="16" name="FSC#EIBPRECONFIG@1.1001:IncomingAddrdate">
    <vt:lpwstr/>
  </property>
  <property fmtid="{D5CDD505-2E9C-101B-9397-08002B2CF9AE}" pid="17" name="FSC#EIBPRECONFIG@1.1001:IncomingDelivery">
    <vt:lpwstr/>
  </property>
  <property fmtid="{D5CDD505-2E9C-101B-9397-08002B2CF9AE}" pid="18" name="FSC#EIBPRECONFIG@1.1001:OwnerEmail">
    <vt:lpwstr>Veronika.RESCH@bmlfuw.gv.at</vt:lpwstr>
  </property>
  <property fmtid="{D5CDD505-2E9C-101B-9397-08002B2CF9AE}" pid="19" name="FSC#EIBPRECONFIG@1.1001:OUEmail">
    <vt:lpwstr>Abteilung.26@lebensministerium.at</vt:lpwstr>
  </property>
  <property fmtid="{D5CDD505-2E9C-101B-9397-08002B2CF9AE}" pid="20" name="FSC#EIBPRECONFIG@1.1001:OwnerGender">
    <vt:lpwstr/>
  </property>
  <property fmtid="{D5CDD505-2E9C-101B-9397-08002B2CF9AE}" pid="21" name="FSC#EIBPRECONFIG@1.1001:Priority">
    <vt:lpwstr>Ja</vt:lpwstr>
  </property>
  <property fmtid="{D5CDD505-2E9C-101B-9397-08002B2CF9AE}" pid="22" name="FSC#EIBPRECONFIG@1.1001:PreviousFiles">
    <vt:lpwstr>BMLFUW-LE.1.1.1/0070-II/6/2014</vt:lpwstr>
  </property>
  <property fmtid="{D5CDD505-2E9C-101B-9397-08002B2CF9AE}" pid="23" name="FSC#EIBPRECONFIG@1.1001:NextFiles">
    <vt:lpwstr/>
  </property>
  <property fmtid="{D5CDD505-2E9C-101B-9397-08002B2CF9AE}" pid="24" name="FSC#EIBPRECONFIG@1.1001:RelatedFiles">
    <vt:lpwstr/>
  </property>
  <property fmtid="{D5CDD505-2E9C-101B-9397-08002B2CF9AE}" pid="25" name="FSC#EIBPRECONFIG@1.1001:CompletedOrdinals">
    <vt:lpwstr/>
  </property>
  <property fmtid="{D5CDD505-2E9C-101B-9397-08002B2CF9AE}" pid="26" name="FSC#EIBPRECONFIG@1.1001:NrAttachments">
    <vt:lpwstr/>
  </property>
  <property fmtid="{D5CDD505-2E9C-101B-9397-08002B2CF9AE}" pid="27" name="FSC#EIBPRECONFIG@1.1001:Attachments">
    <vt:lpwstr/>
  </property>
  <property fmtid="{D5CDD505-2E9C-101B-9397-08002B2CF9AE}" pid="28" name="FSC#EIBPRECONFIG@1.1001:SubjectArea">
    <vt:lpwstr>LE-Verwaltungsbehörde</vt:lpwstr>
  </property>
  <property fmtid="{D5CDD505-2E9C-101B-9397-08002B2CF9AE}" pid="29" name="FSC#EIBPRECONFIG@1.1001:Recipients">
    <vt:lpwstr/>
  </property>
  <property fmtid="{D5CDD505-2E9C-101B-9397-08002B2CF9AE}" pid="30" name="FSC#EIBPRECONFIG@1.1001:Classified">
    <vt:lpwstr/>
  </property>
  <property fmtid="{D5CDD505-2E9C-101B-9397-08002B2CF9AE}" pid="31" name="FSC#EIBPRECONFIG@1.1001:Deadline">
    <vt:lpwstr/>
  </property>
  <property fmtid="{D5CDD505-2E9C-101B-9397-08002B2CF9AE}" pid="32" name="FSC#EIBPRECONFIG@1.1001:SettlementSubj">
    <vt:lpwstr>BMLFUW-LE.1.1.1/0065-II/6/2014</vt:lpwstr>
  </property>
  <property fmtid="{D5CDD505-2E9C-101B-9397-08002B2CF9AE}" pid="33" name="FSC#EIBPRECONFIG@1.1001:OUAddr">
    <vt:lpwstr>Stubenring 1, 1010 Wien</vt:lpwstr>
  </property>
  <property fmtid="{D5CDD505-2E9C-101B-9397-08002B2CF9AE}" pid="34" name="FSC#EIBPRECONFIG@1.1001:OUDescr">
    <vt:lpwstr/>
  </property>
  <property fmtid="{D5CDD505-2E9C-101B-9397-08002B2CF9AE}" pid="35" name="FSC#EIBPRECONFIG@1.1001:Signatures">
    <vt:lpwstr>Genehmigt</vt:lpwstr>
  </property>
  <property fmtid="{D5CDD505-2E9C-101B-9397-08002B2CF9AE}" pid="36" name="FSC#EIBPRECONFIG@1.1001:currentuser">
    <vt:lpwstr>COO.3000.100.1.113311</vt:lpwstr>
  </property>
  <property fmtid="{D5CDD505-2E9C-101B-9397-08002B2CF9AE}" pid="37" name="FSC#EIBPRECONFIG@1.1001:currentuserrolegroup">
    <vt:lpwstr>COO.3000.100.1.16117</vt:lpwstr>
  </property>
  <property fmtid="{D5CDD505-2E9C-101B-9397-08002B2CF9AE}" pid="38" name="FSC#EIBPRECONFIG@1.1001:currentuserroleposition">
    <vt:lpwstr>COO.1.1001.1.4328</vt:lpwstr>
  </property>
  <property fmtid="{D5CDD505-2E9C-101B-9397-08002B2CF9AE}" pid="39" name="FSC#EIBPRECONFIG@1.1001:currentuserroot">
    <vt:lpwstr>COO.3000.103.2.1276937</vt:lpwstr>
  </property>
  <property fmtid="{D5CDD505-2E9C-101B-9397-08002B2CF9AE}" pid="40" name="FSC#EIBPRECONFIG@1.1001:toplevelobject">
    <vt:lpwstr>COO.3000.103.7.3935286</vt:lpwstr>
  </property>
  <property fmtid="{D5CDD505-2E9C-101B-9397-08002B2CF9AE}" pid="41" name="FSC#EIBPRECONFIG@1.1001:objchangedby">
    <vt:lpwstr>Veronika RESCH</vt:lpwstr>
  </property>
  <property fmtid="{D5CDD505-2E9C-101B-9397-08002B2CF9AE}" pid="42" name="FSC#EIBPRECONFIG@1.1001:objchangedbyPostTitle">
    <vt:lpwstr/>
  </property>
  <property fmtid="{D5CDD505-2E9C-101B-9397-08002B2CF9AE}" pid="43" name="FSC#EIBPRECONFIG@1.1001:objchangedat">
    <vt:lpwstr>16.06.2014</vt:lpwstr>
  </property>
  <property fmtid="{D5CDD505-2E9C-101B-9397-08002B2CF9AE}" pid="44" name="FSC#EIBPRECONFIG@1.1001:objname">
    <vt:lpwstr>Anlage 2_ Struktur der LES_Formatvorlage</vt:lpwstr>
  </property>
  <property fmtid="{D5CDD505-2E9C-101B-9397-08002B2CF9AE}" pid="45" name="FSC#EIBPRECONFIG@1.1001:EIBProcessResponsiblePhone">
    <vt:lpwstr>71100/6789</vt:lpwstr>
  </property>
  <property fmtid="{D5CDD505-2E9C-101B-9397-08002B2CF9AE}" pid="46" name="FSC#EIBPRECONFIG@1.1001:EIBProcessResponsibleMail">
    <vt:lpwstr>magdalena.stacher@bmlfuw.gv.at</vt:lpwstr>
  </property>
  <property fmtid="{D5CDD505-2E9C-101B-9397-08002B2CF9AE}" pid="47" name="FSC#EIBPRECONFIG@1.1001:EIBProcessResponsibleFax">
    <vt:lpwstr/>
  </property>
  <property fmtid="{D5CDD505-2E9C-101B-9397-08002B2CF9AE}" pid="48" name="FSC#EIBPRECONFIG@1.1001:EIBProcessResponsiblePostTitle">
    <vt:lpwstr/>
  </property>
  <property fmtid="{D5CDD505-2E9C-101B-9397-08002B2CF9AE}" pid="49" name="FSC#EIBPRECONFIG@1.1001:EIBProcessResponsible">
    <vt:lpwstr>Mag Magdalena Stacher</vt:lpwstr>
  </property>
  <property fmtid="{D5CDD505-2E9C-101B-9397-08002B2CF9AE}" pid="50" name="FSC#EIBPRECONFIG@1.1001:OwnerPostTitle">
    <vt:lpwstr/>
  </property>
  <property fmtid="{D5CDD505-2E9C-101B-9397-08002B2CF9AE}" pid="51" name="FSC#COOELAK@1.1001:Subject">
    <vt:lpwstr>LE 2020; Aufruf zur Einreichung von lokalen Entwicklungsstrategien_x000d_
</vt:lpwstr>
  </property>
  <property fmtid="{D5CDD505-2E9C-101B-9397-08002B2CF9AE}" pid="52" name="FSC#COOELAK@1.1001:FileReference">
    <vt:lpwstr>BMLFUW-LE.1.1.1/0065-II/6/2014</vt:lpwstr>
  </property>
  <property fmtid="{D5CDD505-2E9C-101B-9397-08002B2CF9AE}" pid="53" name="FSC#COOELAK@1.1001:FileRefYear">
    <vt:lpwstr>2014</vt:lpwstr>
  </property>
  <property fmtid="{D5CDD505-2E9C-101B-9397-08002B2CF9AE}" pid="54" name="FSC#COOELAK@1.1001:FileRefOrdinal">
    <vt:lpwstr>65</vt:lpwstr>
  </property>
  <property fmtid="{D5CDD505-2E9C-101B-9397-08002B2CF9AE}" pid="55" name="FSC#COOELAK@1.1001:FileRefOU">
    <vt:lpwstr>II/6</vt:lpwstr>
  </property>
  <property fmtid="{D5CDD505-2E9C-101B-9397-08002B2CF9AE}" pid="56" name="FSC#COOELAK@1.1001:Organization">
    <vt:lpwstr/>
  </property>
  <property fmtid="{D5CDD505-2E9C-101B-9397-08002B2CF9AE}" pid="57" name="FSC#COOELAK@1.1001:Owner">
    <vt:lpwstr>Veronika RESCH</vt:lpwstr>
  </property>
  <property fmtid="{D5CDD505-2E9C-101B-9397-08002B2CF9AE}" pid="58" name="FSC#COOELAK@1.1001:OwnerExtension">
    <vt:lpwstr/>
  </property>
  <property fmtid="{D5CDD505-2E9C-101B-9397-08002B2CF9AE}" pid="59" name="FSC#COOELAK@1.1001:OwnerFaxExtension">
    <vt:lpwstr/>
  </property>
  <property fmtid="{D5CDD505-2E9C-101B-9397-08002B2CF9AE}" pid="60" name="FSC#COOELAK@1.1001:DispatchedBy">
    <vt:lpwstr/>
  </property>
  <property fmtid="{D5CDD505-2E9C-101B-9397-08002B2CF9AE}" pid="61" name="FSC#COOELAK@1.1001:DispatchedAt">
    <vt:lpwstr/>
  </property>
  <property fmtid="{D5CDD505-2E9C-101B-9397-08002B2CF9AE}" pid="62" name="FSC#COOELAK@1.1001:ApprovedBy">
    <vt:lpwstr/>
  </property>
  <property fmtid="{D5CDD505-2E9C-101B-9397-08002B2CF9AE}" pid="63" name="FSC#COOELAK@1.1001:ApprovedAt">
    <vt:lpwstr/>
  </property>
  <property fmtid="{D5CDD505-2E9C-101B-9397-08002B2CF9AE}" pid="64" name="FSC#COOELAK@1.1001:Department">
    <vt:lpwstr>BMLFUW - II/6 (Abt. Koordination Ländliche Entwicklung)</vt:lpwstr>
  </property>
  <property fmtid="{D5CDD505-2E9C-101B-9397-08002B2CF9AE}" pid="65" name="FSC#COOELAK@1.1001:CreatedAt">
    <vt:lpwstr>30.05.2014</vt:lpwstr>
  </property>
  <property fmtid="{D5CDD505-2E9C-101B-9397-08002B2CF9AE}" pid="66" name="FSC#COOELAK@1.1001:OU">
    <vt:lpwstr>BMLFUW - II/6 (Abt. Koordination Ländliche Entwicklung)</vt:lpwstr>
  </property>
  <property fmtid="{D5CDD505-2E9C-101B-9397-08002B2CF9AE}" pid="67" name="FSC#COOELAK@1.1001:Priority">
    <vt:lpwstr> ()</vt:lpwstr>
  </property>
  <property fmtid="{D5CDD505-2E9C-101B-9397-08002B2CF9AE}" pid="68" name="FSC#COOELAK@1.1001:ObjBarCode">
    <vt:lpwstr>*COO.3000.103.6.1338694*</vt:lpwstr>
  </property>
  <property fmtid="{D5CDD505-2E9C-101B-9397-08002B2CF9AE}" pid="69" name="FSC#COOELAK@1.1001:RefBarCode">
    <vt:lpwstr/>
  </property>
  <property fmtid="{D5CDD505-2E9C-101B-9397-08002B2CF9AE}" pid="70" name="FSC#COOELAK@1.1001:FileRefBarCode">
    <vt:lpwstr>*BMLFUW-LE.1.1.1/0065-II/6/2014*</vt:lpwstr>
  </property>
  <property fmtid="{D5CDD505-2E9C-101B-9397-08002B2CF9AE}" pid="71" name="FSC#COOELAK@1.1001:ExternalRef">
    <vt:lpwstr/>
  </property>
  <property fmtid="{D5CDD505-2E9C-101B-9397-08002B2CF9AE}" pid="72" name="FSC#COOELAK@1.1001:IncomingNumber">
    <vt:lpwstr/>
  </property>
  <property fmtid="{D5CDD505-2E9C-101B-9397-08002B2CF9AE}" pid="73" name="FSC#COOELAK@1.1001:IncomingSubject">
    <vt:lpwstr/>
  </property>
  <property fmtid="{D5CDD505-2E9C-101B-9397-08002B2CF9AE}" pid="74" name="FSC#COOELAK@1.1001:ProcessResponsible">
    <vt:lpwstr>Hopfner Markus, DI</vt:lpwstr>
  </property>
  <property fmtid="{D5CDD505-2E9C-101B-9397-08002B2CF9AE}" pid="75" name="FSC#COOELAK@1.1001:ProcessResponsiblePhone">
    <vt:lpwstr>71100/6859</vt:lpwstr>
  </property>
  <property fmtid="{D5CDD505-2E9C-101B-9397-08002B2CF9AE}" pid="76" name="FSC#COOELAK@1.1001:ProcessResponsibleMail">
    <vt:lpwstr>markus.hopfner@bmlfuw.gv.at</vt:lpwstr>
  </property>
  <property fmtid="{D5CDD505-2E9C-101B-9397-08002B2CF9AE}" pid="77" name="FSC#COOELAK@1.1001:ProcessResponsibleFax">
    <vt:lpwstr>71100/6507</vt:lpwstr>
  </property>
  <property fmtid="{D5CDD505-2E9C-101B-9397-08002B2CF9AE}" pid="78" name="FSC#COOELAK@1.1001:ApproverFirstName">
    <vt:lpwstr/>
  </property>
  <property fmtid="{D5CDD505-2E9C-101B-9397-08002B2CF9AE}" pid="79" name="FSC#COOELAK@1.1001:ApproverSurName">
    <vt:lpwstr/>
  </property>
  <property fmtid="{D5CDD505-2E9C-101B-9397-08002B2CF9AE}" pid="80" name="FSC#COOELAK@1.1001:ApproverTitle">
    <vt:lpwstr/>
  </property>
  <property fmtid="{D5CDD505-2E9C-101B-9397-08002B2CF9AE}" pid="81" name="FSC#COOELAK@1.1001:ExternalDate">
    <vt:lpwstr/>
  </property>
  <property fmtid="{D5CDD505-2E9C-101B-9397-08002B2CF9AE}" pid="82" name="FSC#COOELAK@1.1001:SettlementApprovedAt">
    <vt:lpwstr/>
  </property>
  <property fmtid="{D5CDD505-2E9C-101B-9397-08002B2CF9AE}" pid="83" name="FSC#COOELAK@1.1001:BaseNumber">
    <vt:lpwstr>LE.1.1.1</vt:lpwstr>
  </property>
  <property fmtid="{D5CDD505-2E9C-101B-9397-08002B2CF9AE}" pid="84" name="FSC#COOELAK@1.1001:CurrentUserRolePos">
    <vt:lpwstr>Sachbearbeiter/in</vt:lpwstr>
  </property>
  <property fmtid="{D5CDD505-2E9C-101B-9397-08002B2CF9AE}" pid="85" name="FSC#COOELAK@1.1001:CurrentUserEmail">
    <vt:lpwstr>franz.meier@bmlfuw.gv.at</vt:lpwstr>
  </property>
  <property fmtid="{D5CDD505-2E9C-101B-9397-08002B2CF9AE}" pid="86" name="FSC#ELAKGOV@1.1001:PersonalSubjGender">
    <vt:lpwstr/>
  </property>
  <property fmtid="{D5CDD505-2E9C-101B-9397-08002B2CF9AE}" pid="87" name="FSC#ELAKGOV@1.1001:PersonalSubjFirstName">
    <vt:lpwstr/>
  </property>
  <property fmtid="{D5CDD505-2E9C-101B-9397-08002B2CF9AE}" pid="88" name="FSC#ELAKGOV@1.1001:PersonalSubjSurName">
    <vt:lpwstr/>
  </property>
  <property fmtid="{D5CDD505-2E9C-101B-9397-08002B2CF9AE}" pid="89" name="FSC#ELAKGOV@1.1001:PersonalSubjSalutation">
    <vt:lpwstr/>
  </property>
  <property fmtid="{D5CDD505-2E9C-101B-9397-08002B2CF9AE}" pid="90" name="FSC#ELAKGOV@1.1001:PersonalSubjAddress">
    <vt:lpwstr/>
  </property>
  <property fmtid="{D5CDD505-2E9C-101B-9397-08002B2CF9AE}" pid="91" name="FSC#ATSTATECFG@1.1001:Office">
    <vt:lpwstr/>
  </property>
  <property fmtid="{D5CDD505-2E9C-101B-9397-08002B2CF9AE}" pid="92" name="FSC#ATSTATECFG@1.1001:Agent">
    <vt:lpwstr/>
  </property>
  <property fmtid="{D5CDD505-2E9C-101B-9397-08002B2CF9AE}" pid="93" name="FSC#ATSTATECFG@1.1001:AgentPhone">
    <vt:lpwstr/>
  </property>
  <property fmtid="{D5CDD505-2E9C-101B-9397-08002B2CF9AE}" pid="94" name="FSC#ATSTATECFG@1.1001:DepartmentFax">
    <vt:lpwstr/>
  </property>
  <property fmtid="{D5CDD505-2E9C-101B-9397-08002B2CF9AE}" pid="95" name="FSC#ATSTATECFG@1.1001:DepartmentEmail">
    <vt:lpwstr/>
  </property>
  <property fmtid="{D5CDD505-2E9C-101B-9397-08002B2CF9AE}" pid="96" name="FSC#ATSTATECFG@1.1001:SubfileDate">
    <vt:lpwstr/>
  </property>
  <property fmtid="{D5CDD505-2E9C-101B-9397-08002B2CF9AE}" pid="97" name="FSC#ATSTATECFG@1.1001:SubfileSubject">
    <vt:lpwstr/>
  </property>
  <property fmtid="{D5CDD505-2E9C-101B-9397-08002B2CF9AE}" pid="98" name="FSC#ATSTATECFG@1.1001:DepartmentZipCode">
    <vt:lpwstr/>
  </property>
  <property fmtid="{D5CDD505-2E9C-101B-9397-08002B2CF9AE}" pid="99" name="FSC#ATSTATECFG@1.1001:DepartmentCountry">
    <vt:lpwstr/>
  </property>
  <property fmtid="{D5CDD505-2E9C-101B-9397-08002B2CF9AE}" pid="100" name="FSC#ATSTATECFG@1.1001:DepartmentCity">
    <vt:lpwstr/>
  </property>
  <property fmtid="{D5CDD505-2E9C-101B-9397-08002B2CF9AE}" pid="101" name="FSC#ATSTATECFG@1.1001:DepartmentStreet">
    <vt:lpwstr/>
  </property>
  <property fmtid="{D5CDD505-2E9C-101B-9397-08002B2CF9AE}" pid="102" name="FSC#ATSTATECFG@1.1001:DepartmentDVR">
    <vt:lpwstr/>
  </property>
  <property fmtid="{D5CDD505-2E9C-101B-9397-08002B2CF9AE}" pid="103" name="FSC#ATSTATECFG@1.1001:DepartmentUID">
    <vt:lpwstr/>
  </property>
  <property fmtid="{D5CDD505-2E9C-101B-9397-08002B2CF9AE}" pid="104" name="FSC#ATSTATECFG@1.1001:SubfileReference">
    <vt:lpwstr/>
  </property>
  <property fmtid="{D5CDD505-2E9C-101B-9397-08002B2CF9AE}" pid="105" name="FSC#ATSTATECFG@1.1001:Clause">
    <vt:lpwstr/>
  </property>
  <property fmtid="{D5CDD505-2E9C-101B-9397-08002B2CF9AE}" pid="106" name="FSC#ATSTATECFG@1.1001:ApprovedSignature">
    <vt:lpwstr>DI Markus Hopfner</vt:lpwstr>
  </property>
  <property fmtid="{D5CDD505-2E9C-101B-9397-08002B2CF9AE}" pid="107" name="FSC#ATSTATECFG@1.1001:BankAccount">
    <vt:lpwstr/>
  </property>
  <property fmtid="{D5CDD505-2E9C-101B-9397-08002B2CF9AE}" pid="108" name="FSC#ATSTATECFG@1.1001:BankAccountOwner">
    <vt:lpwstr/>
  </property>
  <property fmtid="{D5CDD505-2E9C-101B-9397-08002B2CF9AE}" pid="109" name="FSC#ATSTATECFG@1.1001:BankInstitute">
    <vt:lpwstr/>
  </property>
  <property fmtid="{D5CDD505-2E9C-101B-9397-08002B2CF9AE}" pid="110" name="FSC#ATSTATECFG@1.1001:BankAccountID">
    <vt:lpwstr/>
  </property>
  <property fmtid="{D5CDD505-2E9C-101B-9397-08002B2CF9AE}" pid="111" name="FSC#ATSTATECFG@1.1001:BankAccountIBAN">
    <vt:lpwstr/>
  </property>
  <property fmtid="{D5CDD505-2E9C-101B-9397-08002B2CF9AE}" pid="112" name="FSC#ATSTATECFG@1.1001:BankAccountBIC">
    <vt:lpwstr/>
  </property>
  <property fmtid="{D5CDD505-2E9C-101B-9397-08002B2CF9AE}" pid="113" name="FSC#ATSTATECFG@1.1001:BankName">
    <vt:lpwstr/>
  </property>
  <property fmtid="{D5CDD505-2E9C-101B-9397-08002B2CF9AE}" pid="114" name="FSC#CCAPRECONFIG@15.1001:AddrAnrede">
    <vt:lpwstr/>
  </property>
  <property fmtid="{D5CDD505-2E9C-101B-9397-08002B2CF9AE}" pid="115" name="FSC#CCAPRECONFIG@15.1001:AddrTitel">
    <vt:lpwstr/>
  </property>
  <property fmtid="{D5CDD505-2E9C-101B-9397-08002B2CF9AE}" pid="116" name="FSC#CCAPRECONFIG@15.1001:AddrNachgestellter_Titel">
    <vt:lpwstr/>
  </property>
  <property fmtid="{D5CDD505-2E9C-101B-9397-08002B2CF9AE}" pid="117" name="FSC#CCAPRECONFIG@15.1001:AddrVorname">
    <vt:lpwstr/>
  </property>
  <property fmtid="{D5CDD505-2E9C-101B-9397-08002B2CF9AE}" pid="118" name="FSC#CCAPRECONFIG@15.1001:AddrNachname">
    <vt:lpwstr/>
  </property>
  <property fmtid="{D5CDD505-2E9C-101B-9397-08002B2CF9AE}" pid="119" name="FSC#CCAPRECONFIG@15.1001:AddrzH">
    <vt:lpwstr/>
  </property>
  <property fmtid="{D5CDD505-2E9C-101B-9397-08002B2CF9AE}" pid="120" name="FSC#CCAPRECONFIG@15.1001:AddrGeschlecht">
    <vt:lpwstr/>
  </property>
  <property fmtid="{D5CDD505-2E9C-101B-9397-08002B2CF9AE}" pid="121" name="FSC#CCAPRECONFIG@15.1001:AddrStrasse">
    <vt:lpwstr/>
  </property>
  <property fmtid="{D5CDD505-2E9C-101B-9397-08002B2CF9AE}" pid="122" name="FSC#CCAPRECONFIG@15.1001:AddrHausnummer">
    <vt:lpwstr/>
  </property>
  <property fmtid="{D5CDD505-2E9C-101B-9397-08002B2CF9AE}" pid="123" name="FSC#CCAPRECONFIG@15.1001:AddrStiege">
    <vt:lpwstr/>
  </property>
  <property fmtid="{D5CDD505-2E9C-101B-9397-08002B2CF9AE}" pid="124" name="FSC#CCAPRECONFIG@15.1001:AddrTuer">
    <vt:lpwstr/>
  </property>
  <property fmtid="{D5CDD505-2E9C-101B-9397-08002B2CF9AE}" pid="125" name="FSC#CCAPRECONFIG@15.1001:AddrPostfach">
    <vt:lpwstr/>
  </property>
  <property fmtid="{D5CDD505-2E9C-101B-9397-08002B2CF9AE}" pid="126" name="FSC#CCAPRECONFIG@15.1001:AddrPostleitzahl">
    <vt:lpwstr/>
  </property>
  <property fmtid="{D5CDD505-2E9C-101B-9397-08002B2CF9AE}" pid="127" name="FSC#CCAPRECONFIG@15.1001:AddrOrt">
    <vt:lpwstr/>
  </property>
  <property fmtid="{D5CDD505-2E9C-101B-9397-08002B2CF9AE}" pid="128" name="FSC#CCAPRECONFIG@15.1001:AddrLand">
    <vt:lpwstr/>
  </property>
  <property fmtid="{D5CDD505-2E9C-101B-9397-08002B2CF9AE}" pid="129" name="FSC#CCAPRECONFIG@15.1001:AddrEmail">
    <vt:lpwstr/>
  </property>
  <property fmtid="{D5CDD505-2E9C-101B-9397-08002B2CF9AE}" pid="130" name="FSC#CCAPRECONFIG@15.1001:AddrAdresse">
    <vt:lpwstr/>
  </property>
  <property fmtid="{D5CDD505-2E9C-101B-9397-08002B2CF9AE}" pid="131" name="FSC#CCAPRECONFIG@15.1001:AddrFax">
    <vt:lpwstr/>
  </property>
  <property fmtid="{D5CDD505-2E9C-101B-9397-08002B2CF9AE}" pid="132" name="FSC#CCAPRECONFIG@15.1001:AddrOrganisationsname">
    <vt:lpwstr/>
  </property>
  <property fmtid="{D5CDD505-2E9C-101B-9397-08002B2CF9AE}" pid="133" name="FSC#CCAPRECONFIG@15.1001:AddrOrganisationskurzname">
    <vt:lpwstr/>
  </property>
  <property fmtid="{D5CDD505-2E9C-101B-9397-08002B2CF9AE}" pid="134" name="FSC#CCAPRECONFIG@15.1001:AddrAbschriftsbemerkung">
    <vt:lpwstr/>
  </property>
  <property fmtid="{D5CDD505-2E9C-101B-9397-08002B2CF9AE}" pid="135" name="FSC#CCAPRECONFIG@15.1001:AddrName_Zeile_2">
    <vt:lpwstr/>
  </property>
  <property fmtid="{D5CDD505-2E9C-101B-9397-08002B2CF9AE}" pid="136" name="FSC#CCAPRECONFIG@15.1001:AddrName_Zeile_3">
    <vt:lpwstr/>
  </property>
  <property fmtid="{D5CDD505-2E9C-101B-9397-08002B2CF9AE}" pid="137" name="FSC#CCAPRECONFIG@15.1001:AddrPostalischeAdresse">
    <vt:lpwstr/>
  </property>
  <property fmtid="{D5CDD505-2E9C-101B-9397-08002B2CF9AE}" pid="138" name="FSC#ATPRECONFIG@1.1001:ChargePreview">
    <vt:lpwstr/>
  </property>
  <property fmtid="{D5CDD505-2E9C-101B-9397-08002B2CF9AE}" pid="139" name="FSC#ATSTATECFG@1.1001:ExternalFile">
    <vt:lpwstr/>
  </property>
  <property fmtid="{D5CDD505-2E9C-101B-9397-08002B2CF9AE}" pid="140" name="FSC#COOSYSTEM@1.1:Container">
    <vt:lpwstr>COO.3000.103.6.1338694</vt:lpwstr>
  </property>
  <property fmtid="{D5CDD505-2E9C-101B-9397-08002B2CF9AE}" pid="141" name="FSC#FSCFOLIO@1.1001:docpropproject">
    <vt:lpwstr/>
  </property>
</Properties>
</file>